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2AAC4" w14:textId="571289AB" w:rsidR="00DE1092" w:rsidRPr="009411D3" w:rsidRDefault="009411D3" w:rsidP="00522C63">
      <w:pPr>
        <w:tabs>
          <w:tab w:val="right" w:pos="-3420"/>
        </w:tabs>
        <w:rPr>
          <w:rFonts w:ascii="Times" w:hAnsi="Times"/>
          <w:b/>
          <w:bCs/>
          <w:color w:val="FFFFFF" w:themeColor="background1"/>
          <w:lang w:eastAsia="en-US"/>
        </w:rPr>
      </w:pPr>
      <w:r>
        <w:rPr>
          <w:rFonts w:ascii="Times" w:hAnsi="Times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942CAF" wp14:editId="548929E4">
                <wp:simplePos x="0" y="0"/>
                <wp:positionH relativeFrom="column">
                  <wp:posOffset>-970280</wp:posOffset>
                </wp:positionH>
                <wp:positionV relativeFrom="paragraph">
                  <wp:posOffset>-24242</wp:posOffset>
                </wp:positionV>
                <wp:extent cx="7717134" cy="281354"/>
                <wp:effectExtent l="0" t="0" r="5080" b="0"/>
                <wp:wrapNone/>
                <wp:docPr id="8769192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7134" cy="281354"/>
                        </a:xfrm>
                        <a:prstGeom prst="rect">
                          <a:avLst/>
                        </a:prstGeom>
                        <a:solidFill>
                          <a:srgbClr val="CE68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55917" id="Rectangle 3" o:spid="_x0000_s1026" style="position:absolute;margin-left:-76.4pt;margin-top:-1.9pt;width:607.65pt;height:22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" fillcolor="#ce6800" stroked="f" strokeweight="1pt"/>
            </w:pict>
          </mc:Fallback>
        </mc:AlternateContent>
      </w:r>
      <w:r w:rsidR="00C33A2B" w:rsidRPr="009411D3">
        <w:rPr>
          <w:rFonts w:ascii="Times" w:hAnsi="Times"/>
          <w:b/>
          <w:bCs/>
          <w:color w:val="FFFFFF" w:themeColor="background1"/>
          <w:lang w:eastAsia="en-US"/>
        </w:rPr>
        <w:t xml:space="preserve">Enampakkumine </w:t>
      </w:r>
      <w:r w:rsidR="00E02770">
        <w:rPr>
          <w:rFonts w:ascii="Times" w:hAnsi="Times"/>
          <w:b/>
          <w:bCs/>
          <w:color w:val="FFFFFF" w:themeColor="background1"/>
          <w:lang w:eastAsia="en-US"/>
        </w:rPr>
        <w:t>Eesti põllumajandusmuuseumi kohvikuruumi</w:t>
      </w:r>
      <w:r w:rsidR="00C33A2B" w:rsidRPr="009411D3">
        <w:rPr>
          <w:rFonts w:ascii="Times" w:hAnsi="Times"/>
          <w:b/>
          <w:bCs/>
          <w:color w:val="FFFFFF" w:themeColor="background1"/>
          <w:lang w:eastAsia="en-US"/>
        </w:rPr>
        <w:t xml:space="preserve"> rentimiseks</w:t>
      </w:r>
    </w:p>
    <w:p w14:paraId="1A623886" w14:textId="455F7853" w:rsidR="00C46C01" w:rsidRPr="009C15D8" w:rsidRDefault="00C46C01" w:rsidP="00C46C01">
      <w:pPr>
        <w:tabs>
          <w:tab w:val="right" w:pos="-3420"/>
        </w:tabs>
        <w:jc w:val="center"/>
        <w:rPr>
          <w:rFonts w:ascii="Times" w:hAnsi="Times"/>
          <w:b/>
          <w:bCs/>
          <w:lang w:eastAsia="en-US"/>
        </w:rPr>
      </w:pPr>
    </w:p>
    <w:p w14:paraId="2AFE0A41" w14:textId="77777777" w:rsidR="00CF7E2E" w:rsidRPr="009C15D8" w:rsidRDefault="00CF7E2E" w:rsidP="00D81408">
      <w:pPr>
        <w:keepNext/>
        <w:widowControl w:val="0"/>
        <w:spacing w:line="360" w:lineRule="atLeast"/>
        <w:jc w:val="both"/>
        <w:outlineLvl w:val="0"/>
        <w:rPr>
          <w:rFonts w:ascii="Times" w:hAnsi="Times"/>
          <w:b/>
          <w:bCs/>
          <w:lang w:eastAsia="en-US"/>
        </w:rPr>
      </w:pPr>
    </w:p>
    <w:p w14:paraId="6EDC2C90" w14:textId="77777777" w:rsidR="00855CEE" w:rsidRPr="009C15D8" w:rsidRDefault="008E764B" w:rsidP="00D81408">
      <w:pPr>
        <w:suppressAutoHyphens/>
        <w:jc w:val="both"/>
        <w:rPr>
          <w:rFonts w:ascii="Times" w:hAnsi="Times"/>
          <w:color w:val="EB861E"/>
          <w:sz w:val="28"/>
          <w:lang w:eastAsia="ar-SA"/>
        </w:rPr>
      </w:pPr>
      <w:r w:rsidRPr="009C15D8">
        <w:rPr>
          <w:rFonts w:ascii="Times" w:hAnsi="Times"/>
          <w:b/>
          <w:color w:val="EB861E"/>
          <w:sz w:val="28"/>
          <w:lang w:eastAsia="en-US"/>
        </w:rPr>
        <w:t>Lugupeetud pakkuja!</w:t>
      </w:r>
      <w:r w:rsidR="00EC3012" w:rsidRPr="009C15D8">
        <w:rPr>
          <w:rFonts w:ascii="Times" w:hAnsi="Times"/>
          <w:color w:val="EB861E"/>
          <w:sz w:val="28"/>
          <w:lang w:eastAsia="ar-SA"/>
        </w:rPr>
        <w:t xml:space="preserve"> </w:t>
      </w:r>
    </w:p>
    <w:p w14:paraId="0FA67F0F" w14:textId="77777777" w:rsidR="008E764B" w:rsidRPr="009C15D8" w:rsidRDefault="008E764B" w:rsidP="00D81408">
      <w:pPr>
        <w:suppressAutoHyphens/>
        <w:jc w:val="both"/>
        <w:rPr>
          <w:rFonts w:ascii="Times" w:hAnsi="Times"/>
          <w:lang w:eastAsia="ar-SA"/>
        </w:rPr>
      </w:pPr>
    </w:p>
    <w:p w14:paraId="016527E9" w14:textId="5989975B" w:rsidR="008E764B" w:rsidRPr="009C15D8" w:rsidRDefault="008E764B" w:rsidP="00D81408">
      <w:pPr>
        <w:suppressAutoHyphens/>
        <w:jc w:val="both"/>
        <w:rPr>
          <w:rFonts w:ascii="Times" w:hAnsi="Times"/>
          <w:lang w:eastAsia="ar-SA"/>
        </w:rPr>
      </w:pPr>
      <w:r w:rsidRPr="009C15D8">
        <w:rPr>
          <w:rFonts w:ascii="Times" w:hAnsi="Times"/>
          <w:lang w:eastAsia="ar-SA"/>
        </w:rPr>
        <w:t xml:space="preserve">Kutsume Teid esitama </w:t>
      </w:r>
      <w:r w:rsidR="00904CAC">
        <w:rPr>
          <w:rFonts w:ascii="Times" w:hAnsi="Times"/>
          <w:lang w:eastAsia="ar-SA"/>
        </w:rPr>
        <w:t xml:space="preserve">pakkumist kohvikuruumide rentimiseks </w:t>
      </w:r>
      <w:r w:rsidR="00E02770" w:rsidRPr="00E02770">
        <w:rPr>
          <w:rFonts w:ascii="Times" w:hAnsi="Times"/>
          <w:lang w:eastAsia="ar-SA"/>
        </w:rPr>
        <w:t>Eesti põllumajandusmuuseumi</w:t>
      </w:r>
      <w:r w:rsidR="00E02770">
        <w:rPr>
          <w:rFonts w:ascii="Times" w:hAnsi="Times"/>
          <w:lang w:eastAsia="ar-SA"/>
        </w:rPr>
        <w:t>s.</w:t>
      </w:r>
    </w:p>
    <w:p w14:paraId="6E3902B7" w14:textId="77777777" w:rsidR="002B624F" w:rsidRPr="009C15D8" w:rsidRDefault="002B624F" w:rsidP="00D81408">
      <w:pPr>
        <w:suppressAutoHyphens/>
        <w:jc w:val="both"/>
        <w:rPr>
          <w:rFonts w:ascii="Times" w:hAnsi="Times"/>
          <w:lang w:eastAsia="ar-SA"/>
        </w:rPr>
      </w:pPr>
    </w:p>
    <w:p w14:paraId="1C2A0D66" w14:textId="58A291E3" w:rsidR="00826870" w:rsidRPr="009C15D8" w:rsidRDefault="00904CAC" w:rsidP="00D81408">
      <w:pPr>
        <w:suppressAutoHyphens/>
        <w:jc w:val="both"/>
        <w:rPr>
          <w:rFonts w:ascii="Times" w:hAnsi="Times"/>
          <w:b/>
          <w:color w:val="EB861E"/>
          <w:sz w:val="28"/>
          <w:lang w:eastAsia="ar-SA"/>
        </w:rPr>
      </w:pPr>
      <w:r>
        <w:rPr>
          <w:rFonts w:ascii="Times" w:hAnsi="Times"/>
          <w:b/>
          <w:color w:val="EB861E"/>
          <w:sz w:val="28"/>
          <w:lang w:eastAsia="ar-SA"/>
        </w:rPr>
        <w:t>Pakkumise</w:t>
      </w:r>
      <w:r w:rsidR="00826870" w:rsidRPr="009C15D8">
        <w:rPr>
          <w:rFonts w:ascii="Times" w:hAnsi="Times"/>
          <w:b/>
          <w:color w:val="EB861E"/>
          <w:sz w:val="28"/>
          <w:lang w:eastAsia="ar-SA"/>
        </w:rPr>
        <w:t xml:space="preserve"> kirjeldus</w:t>
      </w:r>
    </w:p>
    <w:p w14:paraId="1450B4EF" w14:textId="77777777" w:rsidR="00826870" w:rsidRPr="009C15D8" w:rsidRDefault="00826870" w:rsidP="00D81408">
      <w:pPr>
        <w:suppressAutoHyphens/>
        <w:jc w:val="both"/>
        <w:rPr>
          <w:rFonts w:ascii="Times" w:hAnsi="Times"/>
          <w:b/>
          <w:lang w:eastAsia="ar-SA"/>
        </w:rPr>
      </w:pPr>
    </w:p>
    <w:p w14:paraId="376CB8B9" w14:textId="5614E4C5" w:rsidR="00B63B9F" w:rsidRDefault="00904CAC" w:rsidP="00D81408">
      <w:pPr>
        <w:suppressAutoHyphens/>
        <w:jc w:val="both"/>
        <w:rPr>
          <w:rFonts w:ascii="Times" w:hAnsi="Times"/>
          <w:bCs/>
          <w:lang w:eastAsia="ar-SA"/>
        </w:rPr>
      </w:pPr>
      <w:r w:rsidRPr="00904CAC">
        <w:rPr>
          <w:rFonts w:ascii="Times" w:hAnsi="Times"/>
          <w:bCs/>
          <w:lang w:eastAsia="ar-SA"/>
        </w:rPr>
        <w:t>SA Ee</w:t>
      </w:r>
      <w:r>
        <w:rPr>
          <w:rFonts w:ascii="Times" w:hAnsi="Times"/>
          <w:bCs/>
          <w:lang w:eastAsia="ar-SA"/>
        </w:rPr>
        <w:t xml:space="preserve">sti Maaelumuuseumid pakuvad rentimiseks </w:t>
      </w:r>
      <w:r w:rsidR="00BF06E8">
        <w:rPr>
          <w:rFonts w:ascii="Times" w:hAnsi="Times"/>
          <w:bCs/>
          <w:lang w:eastAsia="ar-SA"/>
        </w:rPr>
        <w:t>Eesti põllumajandusmuuseumi</w:t>
      </w:r>
      <w:r>
        <w:rPr>
          <w:rFonts w:ascii="Times" w:hAnsi="Times"/>
          <w:bCs/>
          <w:lang w:eastAsia="ar-SA"/>
        </w:rPr>
        <w:t xml:space="preserve"> territooriumil paiknevaid kohviku/toitlustusasutuse pidamiseks sobivaid ruume. </w:t>
      </w:r>
    </w:p>
    <w:p w14:paraId="2D74A096" w14:textId="77777777" w:rsidR="00CC6A5E" w:rsidRDefault="00CC6A5E" w:rsidP="00D81408">
      <w:pPr>
        <w:suppressAutoHyphens/>
        <w:jc w:val="both"/>
        <w:rPr>
          <w:rFonts w:ascii="Times" w:hAnsi="Times"/>
          <w:bCs/>
          <w:lang w:eastAsia="ar-SA"/>
        </w:rPr>
      </w:pPr>
    </w:p>
    <w:p w14:paraId="5D4A12E1" w14:textId="1E76E3A4" w:rsidR="00CC6A5E" w:rsidRDefault="00CC6A5E" w:rsidP="00D81408">
      <w:p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 xml:space="preserve">Pakutavad tingimused: </w:t>
      </w:r>
    </w:p>
    <w:p w14:paraId="3A0A72AC" w14:textId="2CE07EAE" w:rsidR="00CC6A5E" w:rsidRDefault="009411D3" w:rsidP="00CC6A5E">
      <w:pPr>
        <w:pStyle w:val="Loendilik"/>
        <w:numPr>
          <w:ilvl w:val="0"/>
          <w:numId w:val="27"/>
        </w:num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 xml:space="preserve">Kohviku </w:t>
      </w:r>
      <w:r w:rsidR="00E10836">
        <w:rPr>
          <w:rFonts w:ascii="Times" w:hAnsi="Times"/>
          <w:bCs/>
          <w:lang w:eastAsia="ar-SA"/>
        </w:rPr>
        <w:t xml:space="preserve">eeldatav </w:t>
      </w:r>
      <w:r>
        <w:rPr>
          <w:rFonts w:ascii="Times" w:hAnsi="Times"/>
          <w:bCs/>
          <w:lang w:eastAsia="ar-SA"/>
        </w:rPr>
        <w:t>av</w:t>
      </w:r>
      <w:r w:rsidR="00A454FE">
        <w:rPr>
          <w:rFonts w:ascii="Times" w:hAnsi="Times"/>
          <w:bCs/>
          <w:lang w:eastAsia="ar-SA"/>
        </w:rPr>
        <w:t>atud olemise periood</w:t>
      </w:r>
      <w:r>
        <w:rPr>
          <w:rFonts w:ascii="Times" w:hAnsi="Times"/>
          <w:bCs/>
          <w:lang w:eastAsia="ar-SA"/>
        </w:rPr>
        <w:t xml:space="preserve"> </w:t>
      </w:r>
      <w:r w:rsidR="00A454FE">
        <w:rPr>
          <w:rFonts w:ascii="Times" w:hAnsi="Times"/>
          <w:bCs/>
          <w:lang w:eastAsia="ar-SA"/>
        </w:rPr>
        <w:t>1</w:t>
      </w:r>
      <w:r w:rsidR="009B2286">
        <w:rPr>
          <w:rFonts w:ascii="Times" w:hAnsi="Times"/>
          <w:bCs/>
          <w:lang w:eastAsia="ar-SA"/>
        </w:rPr>
        <w:t>5</w:t>
      </w:r>
      <w:r>
        <w:rPr>
          <w:rFonts w:ascii="Times" w:hAnsi="Times"/>
          <w:bCs/>
          <w:lang w:eastAsia="ar-SA"/>
        </w:rPr>
        <w:t>.0</w:t>
      </w:r>
      <w:r w:rsidR="001174B3">
        <w:rPr>
          <w:rFonts w:ascii="Times" w:hAnsi="Times"/>
          <w:bCs/>
          <w:lang w:eastAsia="ar-SA"/>
        </w:rPr>
        <w:t>5</w:t>
      </w:r>
      <w:r>
        <w:rPr>
          <w:rFonts w:ascii="Times" w:hAnsi="Times"/>
          <w:bCs/>
          <w:lang w:eastAsia="ar-SA"/>
        </w:rPr>
        <w:t>.2026</w:t>
      </w:r>
      <w:r w:rsidR="00A454FE">
        <w:rPr>
          <w:rFonts w:ascii="Times" w:hAnsi="Times"/>
          <w:bCs/>
          <w:lang w:eastAsia="ar-SA"/>
        </w:rPr>
        <w:t xml:space="preserve">-30.09.2026. Kokkuleppel ruumide omanikuga on võimalik avatud olemise aega muuta. </w:t>
      </w:r>
    </w:p>
    <w:p w14:paraId="10490ADB" w14:textId="728FD623" w:rsidR="00E10836" w:rsidRDefault="00A73FA4" w:rsidP="00CC6A5E">
      <w:pPr>
        <w:pStyle w:val="Loendilik"/>
        <w:numPr>
          <w:ilvl w:val="0"/>
          <w:numId w:val="27"/>
        </w:num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>Kohviku ja köögi</w:t>
      </w:r>
      <w:r w:rsidR="00E10836">
        <w:rPr>
          <w:rFonts w:ascii="Times" w:hAnsi="Times"/>
          <w:bCs/>
          <w:lang w:eastAsia="ar-SA"/>
        </w:rPr>
        <w:t xml:space="preserve"> sisustamine võimalik alates </w:t>
      </w:r>
      <w:r w:rsidR="009F134D">
        <w:rPr>
          <w:rFonts w:ascii="Times" w:hAnsi="Times"/>
          <w:bCs/>
          <w:lang w:eastAsia="ar-SA"/>
        </w:rPr>
        <w:t>04</w:t>
      </w:r>
      <w:r w:rsidR="00E10836">
        <w:rPr>
          <w:rFonts w:ascii="Times" w:hAnsi="Times"/>
          <w:bCs/>
          <w:lang w:eastAsia="ar-SA"/>
        </w:rPr>
        <w:t>.0</w:t>
      </w:r>
      <w:r w:rsidR="009F134D">
        <w:rPr>
          <w:rFonts w:ascii="Times" w:hAnsi="Times"/>
          <w:bCs/>
          <w:lang w:eastAsia="ar-SA"/>
        </w:rPr>
        <w:t>5</w:t>
      </w:r>
      <w:r w:rsidR="00E10836">
        <w:rPr>
          <w:rFonts w:ascii="Times" w:hAnsi="Times"/>
          <w:bCs/>
          <w:lang w:eastAsia="ar-SA"/>
        </w:rPr>
        <w:t>.2026</w:t>
      </w:r>
    </w:p>
    <w:p w14:paraId="1326364E" w14:textId="063A09A6" w:rsidR="00CC6A5E" w:rsidRDefault="00CC6A5E" w:rsidP="00CC6A5E">
      <w:pPr>
        <w:pStyle w:val="Loendilik"/>
        <w:numPr>
          <w:ilvl w:val="0"/>
          <w:numId w:val="27"/>
        </w:num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 xml:space="preserve">Lepingu kestvus </w:t>
      </w:r>
      <w:r w:rsidR="00A454FE">
        <w:rPr>
          <w:rFonts w:ascii="Times" w:hAnsi="Times"/>
          <w:bCs/>
          <w:lang w:eastAsia="ar-SA"/>
        </w:rPr>
        <w:t>1 aasta</w:t>
      </w:r>
      <w:r w:rsidR="00E02770">
        <w:rPr>
          <w:rFonts w:ascii="Times" w:hAnsi="Times"/>
          <w:bCs/>
          <w:lang w:eastAsia="ar-SA"/>
        </w:rPr>
        <w:t>, poolte kokkuleppel on võimalik lepingut pikendada</w:t>
      </w:r>
    </w:p>
    <w:p w14:paraId="38505B0F" w14:textId="2128FDC2" w:rsidR="00CC6A5E" w:rsidRDefault="00CC6A5E" w:rsidP="00CC6A5E">
      <w:pPr>
        <w:pStyle w:val="Loendilik"/>
        <w:numPr>
          <w:ilvl w:val="0"/>
          <w:numId w:val="27"/>
        </w:num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 xml:space="preserve">Renditasu </w:t>
      </w:r>
      <w:r w:rsidR="009411D3">
        <w:rPr>
          <w:rFonts w:ascii="Times" w:hAnsi="Times"/>
          <w:bCs/>
          <w:lang w:eastAsia="ar-SA"/>
        </w:rPr>
        <w:t xml:space="preserve">minimaalselt </w:t>
      </w:r>
      <w:r>
        <w:rPr>
          <w:rFonts w:ascii="Times" w:hAnsi="Times"/>
          <w:bCs/>
          <w:lang w:eastAsia="ar-SA"/>
        </w:rPr>
        <w:t>2</w:t>
      </w:r>
      <w:r w:rsidR="00A454FE">
        <w:rPr>
          <w:rFonts w:ascii="Times" w:hAnsi="Times"/>
          <w:bCs/>
          <w:lang w:eastAsia="ar-SA"/>
        </w:rPr>
        <w:t>0</w:t>
      </w:r>
      <w:r>
        <w:rPr>
          <w:rFonts w:ascii="Times" w:hAnsi="Times"/>
          <w:bCs/>
          <w:lang w:eastAsia="ar-SA"/>
        </w:rPr>
        <w:t xml:space="preserve">0€/kuus + käibemaks. Lisanduvad kommunaalkulud vastavalt reaalsele tarbimisele. </w:t>
      </w:r>
      <w:r w:rsidR="009411D3">
        <w:rPr>
          <w:rFonts w:ascii="Times" w:hAnsi="Times"/>
          <w:bCs/>
          <w:lang w:eastAsia="ar-SA"/>
        </w:rPr>
        <w:t xml:space="preserve">Pakkumise võitjaks tunnistatakse kõrgeima pakkumise esitanud ettevõte. </w:t>
      </w:r>
    </w:p>
    <w:p w14:paraId="197415DE" w14:textId="74292799" w:rsidR="00CC6A5E" w:rsidRDefault="00CC6A5E" w:rsidP="00CC6A5E">
      <w:pPr>
        <w:pStyle w:val="Loendilik"/>
        <w:numPr>
          <w:ilvl w:val="0"/>
          <w:numId w:val="27"/>
        </w:num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 xml:space="preserve">Kohvik peab tagama minimaalselt sama lahtiolekuperioodi, mis </w:t>
      </w:r>
      <w:r w:rsidR="00A454FE">
        <w:rPr>
          <w:rFonts w:ascii="Times" w:hAnsi="Times"/>
          <w:bCs/>
          <w:lang w:eastAsia="ar-SA"/>
        </w:rPr>
        <w:t>muuseumil</w:t>
      </w:r>
      <w:r>
        <w:rPr>
          <w:rFonts w:ascii="Times" w:hAnsi="Times"/>
          <w:bCs/>
          <w:lang w:eastAsia="ar-SA"/>
        </w:rPr>
        <w:t xml:space="preserve">. </w:t>
      </w:r>
      <w:r w:rsidR="00A454FE">
        <w:rPr>
          <w:rFonts w:ascii="Times" w:hAnsi="Times"/>
          <w:bCs/>
          <w:lang w:eastAsia="ar-SA"/>
        </w:rPr>
        <w:t xml:space="preserve">Võimalik olla avatud ka muudel aegadel. </w:t>
      </w:r>
    </w:p>
    <w:p w14:paraId="54DE7C2B" w14:textId="55715866" w:rsidR="00CC6A5E" w:rsidRDefault="00CC6A5E" w:rsidP="00CC6A5E">
      <w:pPr>
        <w:pStyle w:val="Loendilik"/>
        <w:numPr>
          <w:ilvl w:val="0"/>
          <w:numId w:val="27"/>
        </w:num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>Kohviku sisustuse ja tehnika paigaldab pakkuja.</w:t>
      </w:r>
    </w:p>
    <w:p w14:paraId="187EB6CB" w14:textId="09E28649" w:rsidR="00707334" w:rsidRPr="00707334" w:rsidRDefault="00707334" w:rsidP="00707334">
      <w:pPr>
        <w:pStyle w:val="Loendilik"/>
        <w:numPr>
          <w:ilvl w:val="0"/>
          <w:numId w:val="27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 xml:space="preserve">Kooskõlastatult </w:t>
      </w:r>
      <w:r>
        <w:rPr>
          <w:rFonts w:ascii="Times" w:hAnsi="Times"/>
          <w:bCs/>
          <w:lang w:eastAsia="ar-SA"/>
        </w:rPr>
        <w:t>ruumi omanikuga</w:t>
      </w:r>
      <w:r w:rsidRPr="00707334">
        <w:rPr>
          <w:rFonts w:ascii="Times" w:hAnsi="Times"/>
          <w:bCs/>
          <w:lang w:eastAsia="ar-SA"/>
        </w:rPr>
        <w:t xml:space="preserve"> on teenuse pakkujal õigus </w:t>
      </w:r>
      <w:r>
        <w:rPr>
          <w:rFonts w:ascii="Times" w:hAnsi="Times"/>
          <w:bCs/>
          <w:lang w:eastAsia="ar-SA"/>
        </w:rPr>
        <w:t>korraldada sündmuseid</w:t>
      </w:r>
      <w:r w:rsidRPr="00707334">
        <w:rPr>
          <w:rFonts w:ascii="Times" w:hAnsi="Times"/>
          <w:bCs/>
          <w:lang w:eastAsia="ar-SA"/>
        </w:rPr>
        <w:t xml:space="preserve"> ka muuseumi lahtiolekuaegade välisel ajal.</w:t>
      </w:r>
      <w:r>
        <w:rPr>
          <w:rFonts w:ascii="Times" w:hAnsi="Times"/>
          <w:bCs/>
          <w:lang w:eastAsia="ar-SA"/>
        </w:rPr>
        <w:t xml:space="preserve"> Kooskõlastuse taotlus edastada minimaalselt 2 nädalat enne planeeritud sündmust. Ruumi omanikul on õigus keelduda sündmuse kooskõlastamisest. </w:t>
      </w:r>
    </w:p>
    <w:p w14:paraId="2CBFECA5" w14:textId="77777777" w:rsidR="00453757" w:rsidRDefault="00453757" w:rsidP="00453757">
      <w:pPr>
        <w:suppressAutoHyphens/>
        <w:jc w:val="both"/>
        <w:rPr>
          <w:rFonts w:ascii="Times" w:hAnsi="Times"/>
          <w:bCs/>
          <w:lang w:eastAsia="ar-SA"/>
        </w:rPr>
      </w:pPr>
    </w:p>
    <w:p w14:paraId="7CF3A661" w14:textId="25AB5D9C" w:rsidR="00453757" w:rsidRPr="009C15D8" w:rsidRDefault="00453757" w:rsidP="00453757">
      <w:pPr>
        <w:suppressAutoHyphens/>
        <w:jc w:val="both"/>
        <w:rPr>
          <w:rFonts w:ascii="Times" w:hAnsi="Times"/>
          <w:b/>
          <w:color w:val="EB861E"/>
          <w:sz w:val="28"/>
          <w:lang w:eastAsia="ar-SA"/>
        </w:rPr>
      </w:pPr>
      <w:r>
        <w:rPr>
          <w:rFonts w:ascii="Times" w:hAnsi="Times"/>
          <w:b/>
          <w:color w:val="EB861E"/>
          <w:sz w:val="28"/>
          <w:lang w:eastAsia="ar-SA"/>
        </w:rPr>
        <w:t>Nõudmised pakkujale</w:t>
      </w:r>
    </w:p>
    <w:p w14:paraId="6673A0FB" w14:textId="55C8E521" w:rsidR="00453757" w:rsidRDefault="00453757" w:rsidP="00453757">
      <w:pPr>
        <w:suppressAutoHyphens/>
        <w:jc w:val="both"/>
        <w:rPr>
          <w:rFonts w:ascii="Times" w:hAnsi="Times"/>
          <w:bCs/>
          <w:lang w:eastAsia="ar-SA"/>
        </w:rPr>
      </w:pPr>
    </w:p>
    <w:p w14:paraId="1EB13EBD" w14:textId="73CF2229" w:rsidR="00453757" w:rsidRDefault="00453757" w:rsidP="00453757">
      <w:pPr>
        <w:pStyle w:val="Loendilik"/>
        <w:numPr>
          <w:ilvl w:val="0"/>
          <w:numId w:val="29"/>
        </w:num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>Tõendatud kogemust toitlustusasutuse pidamise valdkonnas minimaalselt 2 aastat</w:t>
      </w:r>
    </w:p>
    <w:p w14:paraId="007DF0FD" w14:textId="4C4E7B72" w:rsidR="00453757" w:rsidRDefault="00453757" w:rsidP="00707334">
      <w:pPr>
        <w:pStyle w:val="Loendilik"/>
        <w:numPr>
          <w:ilvl w:val="0"/>
          <w:numId w:val="29"/>
        </w:num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 xml:space="preserve">Maksustatav aastakäive </w:t>
      </w:r>
      <w:r w:rsidR="009411D3">
        <w:rPr>
          <w:rFonts w:ascii="Times" w:hAnsi="Times"/>
          <w:bCs/>
          <w:lang w:eastAsia="ar-SA"/>
        </w:rPr>
        <w:t xml:space="preserve">viimasel kahel lõppenud majandusaastal </w:t>
      </w:r>
      <w:r>
        <w:rPr>
          <w:rFonts w:ascii="Times" w:hAnsi="Times"/>
          <w:bCs/>
          <w:lang w:eastAsia="ar-SA"/>
        </w:rPr>
        <w:t>toitlustuse valdkonnas minimaalselt 10 000€.</w:t>
      </w:r>
    </w:p>
    <w:p w14:paraId="6DFB3E5C" w14:textId="6D5A387A" w:rsidR="00707334" w:rsidRDefault="00707334" w:rsidP="00453757">
      <w:pPr>
        <w:pStyle w:val="Loendilik"/>
        <w:numPr>
          <w:ilvl w:val="0"/>
          <w:numId w:val="29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>Teenusepakkuja töötajad peavad olema korrektses ja puhtas tööriietuses, sõbralikud, valdama eesti keelt ja veel ühte võõrkeelt</w:t>
      </w:r>
      <w:r>
        <w:rPr>
          <w:rFonts w:ascii="Times" w:hAnsi="Times"/>
          <w:bCs/>
          <w:lang w:eastAsia="ar-SA"/>
        </w:rPr>
        <w:t>.</w:t>
      </w:r>
    </w:p>
    <w:p w14:paraId="58C0CD69" w14:textId="69D12872" w:rsidR="00707334" w:rsidRDefault="00707334" w:rsidP="00453757">
      <w:pPr>
        <w:pStyle w:val="Loendilik"/>
        <w:numPr>
          <w:ilvl w:val="0"/>
          <w:numId w:val="29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>Kõik töötajad peavad olema läbinud vastava erialase koolituse, omama vajalikke ning seadusest tulenevaid lube ning läbima regulaarselt tervisekontrolli.</w:t>
      </w:r>
    </w:p>
    <w:p w14:paraId="4266B9CA" w14:textId="77777777" w:rsidR="00707334" w:rsidRPr="00707334" w:rsidRDefault="00707334" w:rsidP="00707334">
      <w:pPr>
        <w:suppressAutoHyphens/>
        <w:jc w:val="both"/>
        <w:rPr>
          <w:rFonts w:ascii="Times" w:hAnsi="Times"/>
          <w:bCs/>
          <w:lang w:eastAsia="ar-SA"/>
        </w:rPr>
      </w:pPr>
    </w:p>
    <w:p w14:paraId="194AC029" w14:textId="2FC3570E" w:rsidR="00707334" w:rsidRDefault="00707334" w:rsidP="00522C63">
      <w:pPr>
        <w:rPr>
          <w:rFonts w:ascii="Times" w:hAnsi="Times"/>
          <w:b/>
          <w:color w:val="EB861E"/>
          <w:sz w:val="28"/>
          <w:lang w:eastAsia="ar-SA"/>
        </w:rPr>
      </w:pPr>
      <w:r>
        <w:rPr>
          <w:rFonts w:ascii="Times" w:hAnsi="Times"/>
          <w:b/>
          <w:color w:val="EB861E"/>
          <w:sz w:val="28"/>
          <w:lang w:eastAsia="ar-SA"/>
        </w:rPr>
        <w:t>Pakkuja kohustused</w:t>
      </w:r>
    </w:p>
    <w:p w14:paraId="29A0FC61" w14:textId="77777777" w:rsidR="00707334" w:rsidRPr="00707334" w:rsidRDefault="00707334" w:rsidP="00707334">
      <w:pPr>
        <w:suppressAutoHyphens/>
        <w:jc w:val="both"/>
        <w:rPr>
          <w:rFonts w:ascii="Times" w:hAnsi="Times"/>
          <w:bCs/>
          <w:color w:val="F6F6F6"/>
          <w:szCs w:val="22"/>
          <w:lang w:eastAsia="ar-SA"/>
        </w:rPr>
      </w:pPr>
    </w:p>
    <w:p w14:paraId="0441F725" w14:textId="77777777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>Vajaliku tooraine hankimine, kvaliteedi kontroll ja nõuetekohane säilitamine</w:t>
      </w:r>
    </w:p>
    <w:p w14:paraId="126C9500" w14:textId="2181109A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 xml:space="preserve">Toidu valmistamisel kõigi nõuete ja õigusaktide </w:t>
      </w:r>
      <w:r>
        <w:rPr>
          <w:rFonts w:ascii="Times" w:hAnsi="Times"/>
          <w:bCs/>
          <w:lang w:eastAsia="ar-SA"/>
        </w:rPr>
        <w:t>järgimine</w:t>
      </w:r>
    </w:p>
    <w:p w14:paraId="3650E258" w14:textId="77777777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>T</w:t>
      </w:r>
      <w:r w:rsidRPr="00707334">
        <w:rPr>
          <w:rFonts w:ascii="Times" w:hAnsi="Times"/>
          <w:bCs/>
          <w:lang w:eastAsia="ar-SA"/>
        </w:rPr>
        <w:t>oitlustusteenuse osutamine vastavalt heale tavale ning kehtestatud nõuetele</w:t>
      </w:r>
    </w:p>
    <w:p w14:paraId="5459C2E6" w14:textId="77777777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lastRenderedPageBreak/>
        <w:t>Kasutusse antud ruumide, seadmete ja inventari igapäevane hooldus, tuleohutus- ja hügieeninõuete täitmine, koristamine ning heaperemehelik kasutamine</w:t>
      </w:r>
    </w:p>
    <w:p w14:paraId="45888304" w14:textId="174E8001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 xml:space="preserve">Teenuse osutamiseks vajalike tehnoloogiliste seadmete, inventari ja väikevahendite (k.a. nõud, söögiriistad ja serveerimisvahendid) soetamine, remont, hooldus ja uuendamine. Teenusepakkuja kohustub </w:t>
      </w:r>
      <w:r>
        <w:rPr>
          <w:rFonts w:ascii="Times" w:hAnsi="Times"/>
          <w:bCs/>
          <w:lang w:eastAsia="ar-SA"/>
        </w:rPr>
        <w:t>ruumide omanikuga</w:t>
      </w:r>
      <w:r w:rsidRPr="00707334">
        <w:rPr>
          <w:rFonts w:ascii="Times" w:hAnsi="Times"/>
          <w:bCs/>
          <w:lang w:eastAsia="ar-SA"/>
        </w:rPr>
        <w:t xml:space="preserve"> eelnevalt kooskõlastama kõigi seadmete tehnilised tingimused ja paigaldamise</w:t>
      </w:r>
    </w:p>
    <w:p w14:paraId="57DF933E" w14:textId="378B4523" w:rsidR="00707334" w:rsidRDefault="00707334" w:rsidP="001174B3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>Kooskõlastama enne külastusperioodi algust</w:t>
      </w:r>
      <w:r>
        <w:rPr>
          <w:rFonts w:ascii="Times" w:hAnsi="Times"/>
          <w:bCs/>
          <w:lang w:eastAsia="ar-SA"/>
        </w:rPr>
        <w:t xml:space="preserve"> ruumide omanikuga</w:t>
      </w:r>
      <w:r w:rsidRPr="00707334">
        <w:rPr>
          <w:rFonts w:ascii="Times" w:hAnsi="Times"/>
          <w:bCs/>
          <w:lang w:eastAsia="ar-SA"/>
        </w:rPr>
        <w:t xml:space="preserve"> toitlustuskoha interjööri kujunduse</w:t>
      </w:r>
    </w:p>
    <w:p w14:paraId="1EFB33F4" w14:textId="77777777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>Pakkuja kohustub vormistama toitlustuse osutamiseks õigusaktidega nõutavad kooskõlastused, load jm hiljemalt toitlustusteenuse osutamise esimeseks päevaks ja kandma kõik sellega seotud kulutused</w:t>
      </w:r>
    </w:p>
    <w:p w14:paraId="15A20E0B" w14:textId="77777777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>Mitte andma üüritavat pinda allüürile</w:t>
      </w:r>
    </w:p>
    <w:p w14:paraId="07C609ED" w14:textId="68F54747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 xml:space="preserve">Üüritavat pinda nõuetekohaselt hooldama ning rahastama omal kulul avariiremonte </w:t>
      </w:r>
      <w:r>
        <w:rPr>
          <w:rFonts w:ascii="Times" w:hAnsi="Times"/>
          <w:bCs/>
          <w:lang w:eastAsia="ar-SA"/>
        </w:rPr>
        <w:t>p</w:t>
      </w:r>
      <w:r w:rsidRPr="00707334">
        <w:rPr>
          <w:rFonts w:ascii="Times" w:hAnsi="Times"/>
          <w:bCs/>
          <w:lang w:eastAsia="ar-SA"/>
        </w:rPr>
        <w:t xml:space="preserve">akkuja süül tekkinud kahjude osas. Remondid peab eelnevalt kooskõlastama </w:t>
      </w:r>
      <w:r>
        <w:rPr>
          <w:rFonts w:ascii="Times" w:hAnsi="Times"/>
          <w:bCs/>
          <w:lang w:eastAsia="ar-SA"/>
        </w:rPr>
        <w:t>ruumide omanikuga</w:t>
      </w:r>
    </w:p>
    <w:p w14:paraId="0365DC60" w14:textId="367D166F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 xml:space="preserve">Teatama </w:t>
      </w:r>
      <w:r>
        <w:rPr>
          <w:rFonts w:ascii="Times" w:hAnsi="Times"/>
          <w:bCs/>
          <w:lang w:eastAsia="ar-SA"/>
        </w:rPr>
        <w:t>ruumide omanikku</w:t>
      </w:r>
      <w:r w:rsidRPr="00707334">
        <w:rPr>
          <w:rFonts w:ascii="Times" w:hAnsi="Times"/>
          <w:bCs/>
          <w:lang w:eastAsia="ar-SA"/>
        </w:rPr>
        <w:t xml:space="preserve"> koheselt igast üüritaval pinnal toimunud avariist, tulekahjust jne. võttes viivitamatult tarvitusele abinõud edasiste kahjude ärahoidmiseks</w:t>
      </w:r>
    </w:p>
    <w:p w14:paraId="007587FB" w14:textId="5E7826DC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 xml:space="preserve">Võimaldama </w:t>
      </w:r>
      <w:r>
        <w:rPr>
          <w:rFonts w:ascii="Times" w:hAnsi="Times"/>
          <w:bCs/>
          <w:lang w:eastAsia="ar-SA"/>
        </w:rPr>
        <w:t>o</w:t>
      </w:r>
      <w:r w:rsidR="00E10836">
        <w:rPr>
          <w:rFonts w:ascii="Times" w:hAnsi="Times"/>
          <w:bCs/>
          <w:lang w:eastAsia="ar-SA"/>
        </w:rPr>
        <w:t>ma</w:t>
      </w:r>
      <w:r>
        <w:rPr>
          <w:rFonts w:ascii="Times" w:hAnsi="Times"/>
          <w:bCs/>
          <w:lang w:eastAsia="ar-SA"/>
        </w:rPr>
        <w:t>niku</w:t>
      </w:r>
      <w:r w:rsidRPr="00707334">
        <w:rPr>
          <w:rFonts w:ascii="Times" w:hAnsi="Times"/>
          <w:bCs/>
          <w:lang w:eastAsia="ar-SA"/>
        </w:rPr>
        <w:t xml:space="preserve"> esindajatel kontrollida üüritava pinna kasutamist ja säilitamist</w:t>
      </w:r>
    </w:p>
    <w:p w14:paraId="6F62CCEB" w14:textId="0D3A2821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 xml:space="preserve">Oma tegevusega mitte kahjustama </w:t>
      </w:r>
      <w:r w:rsidR="009411D3">
        <w:rPr>
          <w:rFonts w:ascii="Times" w:hAnsi="Times"/>
          <w:bCs/>
          <w:lang w:eastAsia="ar-SA"/>
        </w:rPr>
        <w:t>SA Eesti Maaelumuuseumid</w:t>
      </w:r>
      <w:r w:rsidRPr="00707334">
        <w:rPr>
          <w:rFonts w:ascii="Times" w:hAnsi="Times"/>
          <w:bCs/>
          <w:lang w:eastAsia="ar-SA"/>
        </w:rPr>
        <w:t xml:space="preserve"> mainet</w:t>
      </w:r>
    </w:p>
    <w:p w14:paraId="1C89D44D" w14:textId="77777777" w:rsid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>Gruppide toitlustamisel tagama samaaegse üksikkülastajate toitlustamise</w:t>
      </w:r>
    </w:p>
    <w:p w14:paraId="7CB57686" w14:textId="2A7793D8" w:rsidR="00CC6A5E" w:rsidRPr="00707334" w:rsidRDefault="00707334" w:rsidP="00707334">
      <w:pPr>
        <w:pStyle w:val="Loendilik"/>
        <w:numPr>
          <w:ilvl w:val="0"/>
          <w:numId w:val="31"/>
        </w:numPr>
        <w:suppressAutoHyphens/>
        <w:jc w:val="both"/>
        <w:rPr>
          <w:rFonts w:ascii="Times" w:hAnsi="Times"/>
          <w:bCs/>
          <w:lang w:eastAsia="ar-SA"/>
        </w:rPr>
      </w:pPr>
      <w:r w:rsidRPr="00707334">
        <w:rPr>
          <w:rFonts w:ascii="Times" w:hAnsi="Times"/>
          <w:bCs/>
          <w:lang w:eastAsia="ar-SA"/>
        </w:rPr>
        <w:t xml:space="preserve">Tagastama </w:t>
      </w:r>
      <w:r w:rsidR="009411D3">
        <w:rPr>
          <w:rFonts w:ascii="Times" w:hAnsi="Times"/>
          <w:bCs/>
          <w:lang w:eastAsia="ar-SA"/>
        </w:rPr>
        <w:t>renditud pinnad</w:t>
      </w:r>
      <w:r w:rsidRPr="00707334">
        <w:rPr>
          <w:rFonts w:ascii="Times" w:hAnsi="Times"/>
          <w:bCs/>
          <w:lang w:eastAsia="ar-SA"/>
        </w:rPr>
        <w:t xml:space="preserve"> </w:t>
      </w:r>
      <w:r w:rsidR="009411D3">
        <w:rPr>
          <w:rFonts w:ascii="Times" w:hAnsi="Times"/>
          <w:bCs/>
          <w:lang w:eastAsia="ar-SA"/>
        </w:rPr>
        <w:t>l</w:t>
      </w:r>
      <w:r w:rsidRPr="00707334">
        <w:rPr>
          <w:rFonts w:ascii="Times" w:hAnsi="Times"/>
          <w:bCs/>
          <w:lang w:eastAsia="ar-SA"/>
        </w:rPr>
        <w:t xml:space="preserve">epingu lõppedes </w:t>
      </w:r>
      <w:r w:rsidR="009411D3">
        <w:rPr>
          <w:rFonts w:ascii="Times" w:hAnsi="Times"/>
          <w:bCs/>
          <w:lang w:eastAsia="ar-SA"/>
        </w:rPr>
        <w:t>omanikule</w:t>
      </w:r>
      <w:r w:rsidRPr="00707334">
        <w:rPr>
          <w:rFonts w:ascii="Times" w:hAnsi="Times"/>
          <w:bCs/>
          <w:lang w:eastAsia="ar-SA"/>
        </w:rPr>
        <w:t xml:space="preserve"> samas seisundis ja korrasolekus, kui need anti </w:t>
      </w:r>
      <w:r w:rsidR="009411D3">
        <w:rPr>
          <w:rFonts w:ascii="Times" w:hAnsi="Times"/>
          <w:bCs/>
          <w:lang w:eastAsia="ar-SA"/>
        </w:rPr>
        <w:t>l</w:t>
      </w:r>
      <w:r w:rsidRPr="00707334">
        <w:rPr>
          <w:rFonts w:ascii="Times" w:hAnsi="Times"/>
          <w:bCs/>
          <w:lang w:eastAsia="ar-SA"/>
        </w:rPr>
        <w:t>epingu sõlmides, arvestades nende tavapärast kulumist.</w:t>
      </w:r>
    </w:p>
    <w:p w14:paraId="72F688DD" w14:textId="77777777" w:rsidR="00453757" w:rsidRDefault="00453757" w:rsidP="00453757">
      <w:pPr>
        <w:suppressAutoHyphens/>
        <w:ind w:left="360"/>
        <w:jc w:val="both"/>
        <w:rPr>
          <w:rFonts w:ascii="Times" w:hAnsi="Times"/>
          <w:bCs/>
          <w:lang w:eastAsia="ar-SA"/>
        </w:rPr>
      </w:pPr>
    </w:p>
    <w:p w14:paraId="6C91868B" w14:textId="4B174737" w:rsidR="00453757" w:rsidRPr="009C15D8" w:rsidRDefault="00453757" w:rsidP="00453757">
      <w:pPr>
        <w:suppressAutoHyphens/>
        <w:jc w:val="both"/>
        <w:rPr>
          <w:rFonts w:ascii="Times" w:hAnsi="Times"/>
          <w:b/>
          <w:color w:val="EB861E"/>
          <w:sz w:val="28"/>
          <w:lang w:eastAsia="ar-SA"/>
        </w:rPr>
      </w:pPr>
      <w:r>
        <w:rPr>
          <w:rFonts w:ascii="Times" w:hAnsi="Times"/>
          <w:b/>
          <w:color w:val="EB861E"/>
          <w:sz w:val="28"/>
          <w:lang w:eastAsia="ar-SA"/>
        </w:rPr>
        <w:t>Ruumidega tutvumine</w:t>
      </w:r>
    </w:p>
    <w:p w14:paraId="5D06E524" w14:textId="77777777" w:rsidR="00453757" w:rsidRDefault="00453757" w:rsidP="00453757">
      <w:pPr>
        <w:suppressAutoHyphens/>
        <w:ind w:left="360"/>
        <w:jc w:val="both"/>
        <w:rPr>
          <w:rFonts w:ascii="Times" w:hAnsi="Times"/>
          <w:bCs/>
          <w:lang w:eastAsia="ar-SA"/>
        </w:rPr>
      </w:pPr>
    </w:p>
    <w:p w14:paraId="0F1134D2" w14:textId="1F4254F9" w:rsidR="00453757" w:rsidRPr="00453757" w:rsidRDefault="00453757" w:rsidP="00A454FE">
      <w:pPr>
        <w:suppressAutoHyphens/>
        <w:jc w:val="both"/>
        <w:rPr>
          <w:rFonts w:ascii="Times" w:hAnsi="Times"/>
          <w:bCs/>
          <w:lang w:eastAsia="ar-SA"/>
        </w:rPr>
      </w:pPr>
      <w:r>
        <w:rPr>
          <w:rFonts w:ascii="Times" w:hAnsi="Times"/>
          <w:bCs/>
          <w:lang w:eastAsia="ar-SA"/>
        </w:rPr>
        <w:t xml:space="preserve">Ruumidega tutvumine on planeeritud kõikidele pakkujatele ühiselt </w:t>
      </w:r>
      <w:r w:rsidR="00FF59A7" w:rsidRPr="00FF59A7">
        <w:rPr>
          <w:rFonts w:ascii="Times" w:hAnsi="Times"/>
          <w:b/>
          <w:lang w:eastAsia="ar-SA"/>
        </w:rPr>
        <w:t>16</w:t>
      </w:r>
      <w:r w:rsidRPr="00453757">
        <w:rPr>
          <w:rFonts w:ascii="Times" w:hAnsi="Times"/>
          <w:b/>
          <w:lang w:eastAsia="ar-SA"/>
        </w:rPr>
        <w:t>.0</w:t>
      </w:r>
      <w:r w:rsidR="006C63B3">
        <w:rPr>
          <w:rFonts w:ascii="Times" w:hAnsi="Times"/>
          <w:b/>
          <w:lang w:eastAsia="ar-SA"/>
        </w:rPr>
        <w:t>4</w:t>
      </w:r>
      <w:r w:rsidRPr="00453757">
        <w:rPr>
          <w:rFonts w:ascii="Times" w:hAnsi="Times"/>
          <w:b/>
          <w:lang w:eastAsia="ar-SA"/>
        </w:rPr>
        <w:t>.2026 kell 10.00</w:t>
      </w:r>
      <w:r w:rsidR="006C63B3">
        <w:rPr>
          <w:rFonts w:ascii="Times" w:hAnsi="Times"/>
          <w:b/>
          <w:lang w:eastAsia="ar-SA"/>
        </w:rPr>
        <w:t>-15.00</w:t>
      </w:r>
      <w:r w:rsidRPr="00453757">
        <w:rPr>
          <w:rFonts w:ascii="Times" w:hAnsi="Times"/>
          <w:b/>
          <w:lang w:eastAsia="ar-SA"/>
        </w:rPr>
        <w:t>.</w:t>
      </w:r>
      <w:r>
        <w:rPr>
          <w:rFonts w:ascii="Times" w:hAnsi="Times"/>
          <w:bCs/>
          <w:lang w:eastAsia="ar-SA"/>
        </w:rPr>
        <w:t xml:space="preserve"> Tutvumisel osalemiseks palume registreerud</w:t>
      </w:r>
      <w:r w:rsidR="00A454FE">
        <w:rPr>
          <w:rFonts w:ascii="Times" w:hAnsi="Times"/>
          <w:bCs/>
          <w:lang w:eastAsia="ar-SA"/>
        </w:rPr>
        <w:t>a</w:t>
      </w:r>
      <w:r>
        <w:rPr>
          <w:rFonts w:ascii="Times" w:hAnsi="Times"/>
          <w:bCs/>
          <w:lang w:eastAsia="ar-SA"/>
        </w:rPr>
        <w:t xml:space="preserve">: </w:t>
      </w:r>
      <w:r w:rsidRPr="00453757">
        <w:rPr>
          <w:rFonts w:ascii="Times" w:hAnsi="Times"/>
          <w:bCs/>
          <w:lang w:eastAsia="ar-SA"/>
        </w:rPr>
        <w:t xml:space="preserve">SA Eesti Maaelumuuseumid </w:t>
      </w:r>
      <w:r w:rsidR="00FF59A7">
        <w:rPr>
          <w:rFonts w:ascii="Times" w:hAnsi="Times"/>
          <w:bCs/>
          <w:lang w:eastAsia="ar-SA"/>
        </w:rPr>
        <w:t>müügispetsialist</w:t>
      </w:r>
      <w:r w:rsidRPr="00453757">
        <w:rPr>
          <w:rFonts w:ascii="Times" w:hAnsi="Times"/>
          <w:bCs/>
          <w:lang w:eastAsia="ar-SA"/>
        </w:rPr>
        <w:t xml:space="preserve"> </w:t>
      </w:r>
      <w:r w:rsidR="00FF59A7">
        <w:rPr>
          <w:rFonts w:ascii="Times" w:hAnsi="Times"/>
          <w:bCs/>
          <w:lang w:eastAsia="ar-SA"/>
        </w:rPr>
        <w:t>Kadri Ratas-Röand</w:t>
      </w:r>
      <w:r>
        <w:rPr>
          <w:rFonts w:ascii="Times" w:hAnsi="Times"/>
          <w:bCs/>
          <w:lang w:eastAsia="ar-SA"/>
        </w:rPr>
        <w:t xml:space="preserve">, </w:t>
      </w:r>
      <w:r w:rsidRPr="00453757">
        <w:rPr>
          <w:rFonts w:ascii="Times" w:hAnsi="Times"/>
          <w:bCs/>
          <w:lang w:eastAsia="ar-SA"/>
        </w:rPr>
        <w:t xml:space="preserve">e-post: </w:t>
      </w:r>
      <w:r w:rsidR="00FF59A7">
        <w:rPr>
          <w:rFonts w:ascii="Times" w:hAnsi="Times"/>
          <w:bCs/>
          <w:lang w:eastAsia="ar-SA"/>
        </w:rPr>
        <w:t>kadri.ratas-roand</w:t>
      </w:r>
      <w:r w:rsidRPr="00453757">
        <w:rPr>
          <w:rFonts w:ascii="Times" w:hAnsi="Times"/>
          <w:bCs/>
          <w:lang w:eastAsia="ar-SA"/>
        </w:rPr>
        <w:t>@memu.ee, tel: +372 53</w:t>
      </w:r>
      <w:r w:rsidR="00FF59A7">
        <w:rPr>
          <w:rFonts w:ascii="Times" w:hAnsi="Times"/>
          <w:bCs/>
          <w:lang w:eastAsia="ar-SA"/>
        </w:rPr>
        <w:t>33</w:t>
      </w:r>
      <w:r w:rsidR="009B2286">
        <w:rPr>
          <w:rFonts w:ascii="Times" w:hAnsi="Times"/>
          <w:bCs/>
          <w:lang w:eastAsia="ar-SA"/>
        </w:rPr>
        <w:t xml:space="preserve"> 4168</w:t>
      </w:r>
      <w:r>
        <w:rPr>
          <w:rFonts w:ascii="Times" w:hAnsi="Times"/>
          <w:bCs/>
          <w:lang w:eastAsia="ar-SA"/>
        </w:rPr>
        <w:t>.</w:t>
      </w:r>
    </w:p>
    <w:p w14:paraId="5B233278" w14:textId="77777777" w:rsidR="00552A9A" w:rsidRDefault="00552A9A" w:rsidP="00D81408">
      <w:pPr>
        <w:suppressAutoHyphens/>
        <w:jc w:val="both"/>
        <w:rPr>
          <w:rFonts w:ascii="Times" w:hAnsi="Times"/>
          <w:b/>
          <w:color w:val="EB861E"/>
          <w:sz w:val="28"/>
          <w:lang w:eastAsia="ar-SA"/>
        </w:rPr>
      </w:pPr>
    </w:p>
    <w:p w14:paraId="71A7D7A3" w14:textId="4AC4E1C3" w:rsidR="000D3F21" w:rsidRPr="00312B4F" w:rsidRDefault="00757903" w:rsidP="00312B4F">
      <w:pPr>
        <w:suppressAutoHyphens/>
        <w:jc w:val="both"/>
        <w:rPr>
          <w:rFonts w:ascii="Times" w:hAnsi="Times"/>
          <w:b/>
          <w:color w:val="EB861E"/>
          <w:sz w:val="28"/>
          <w:lang w:eastAsia="ar-SA"/>
        </w:rPr>
      </w:pPr>
      <w:r w:rsidRPr="009C15D8">
        <w:rPr>
          <w:rFonts w:ascii="Times" w:hAnsi="Times"/>
          <w:b/>
          <w:color w:val="EB861E"/>
          <w:sz w:val="28"/>
          <w:lang w:eastAsia="ar-SA"/>
        </w:rPr>
        <w:t>Muud tingimused</w:t>
      </w:r>
    </w:p>
    <w:p w14:paraId="0C901617" w14:textId="77777777" w:rsidR="002A2165" w:rsidRDefault="002A2165" w:rsidP="00D81408">
      <w:pPr>
        <w:pStyle w:val="Kehatekst"/>
        <w:rPr>
          <w:rFonts w:ascii="Times" w:hAnsi="Times" w:cs="Times New Roman"/>
          <w:b/>
          <w:iCs/>
        </w:rPr>
      </w:pPr>
    </w:p>
    <w:p w14:paraId="2F83C2C7" w14:textId="781877BA" w:rsidR="00453757" w:rsidRDefault="00453757" w:rsidP="00D81408">
      <w:pPr>
        <w:pStyle w:val="Kehatekst"/>
        <w:rPr>
          <w:rFonts w:ascii="Times" w:hAnsi="Times" w:cs="Times New Roman"/>
          <w:b/>
          <w:iCs/>
        </w:rPr>
      </w:pPr>
      <w:r>
        <w:rPr>
          <w:rFonts w:ascii="Times" w:hAnsi="Times" w:cs="Times New Roman"/>
          <w:b/>
          <w:iCs/>
        </w:rPr>
        <w:t xml:space="preserve">Pakkumised esitada aadressil </w:t>
      </w:r>
      <w:hyperlink r:id="rId8" w:history="1">
        <w:r w:rsidRPr="00357133">
          <w:rPr>
            <w:rStyle w:val="Hperlink"/>
            <w:rFonts w:ascii="Times" w:hAnsi="Times" w:cs="Times New Roman"/>
            <w:b/>
            <w:iCs/>
          </w:rPr>
          <w:t>info@memu.ee</w:t>
        </w:r>
      </w:hyperlink>
      <w:r>
        <w:rPr>
          <w:rFonts w:ascii="Times" w:hAnsi="Times" w:cs="Times New Roman"/>
          <w:b/>
          <w:iCs/>
        </w:rPr>
        <w:t xml:space="preserve"> hiljemalt </w:t>
      </w:r>
      <w:r w:rsidR="009B2286">
        <w:rPr>
          <w:rFonts w:ascii="Times" w:hAnsi="Times" w:cs="Times New Roman"/>
          <w:b/>
          <w:iCs/>
        </w:rPr>
        <w:t>24</w:t>
      </w:r>
      <w:r>
        <w:rPr>
          <w:rFonts w:ascii="Times" w:hAnsi="Times" w:cs="Times New Roman"/>
          <w:b/>
          <w:iCs/>
        </w:rPr>
        <w:t>.0</w:t>
      </w:r>
      <w:r w:rsidR="00A454FE">
        <w:rPr>
          <w:rFonts w:ascii="Times" w:hAnsi="Times" w:cs="Times New Roman"/>
          <w:b/>
          <w:iCs/>
        </w:rPr>
        <w:t>4</w:t>
      </w:r>
      <w:r>
        <w:rPr>
          <w:rFonts w:ascii="Times" w:hAnsi="Times" w:cs="Times New Roman"/>
          <w:b/>
          <w:iCs/>
        </w:rPr>
        <w:t>.2026 kell 10.00.</w:t>
      </w:r>
    </w:p>
    <w:p w14:paraId="6CB3247C" w14:textId="77777777" w:rsidR="00E02770" w:rsidRDefault="00E02770" w:rsidP="00D81408">
      <w:pPr>
        <w:pStyle w:val="Kehatekst"/>
        <w:rPr>
          <w:rFonts w:ascii="Times" w:hAnsi="Times" w:cs="Times New Roman"/>
          <w:b/>
          <w:iCs/>
        </w:rPr>
      </w:pPr>
    </w:p>
    <w:p w14:paraId="175402C4" w14:textId="368D7D87" w:rsidR="00E02770" w:rsidRPr="00E02770" w:rsidRDefault="00E02770" w:rsidP="00D81408">
      <w:pPr>
        <w:pStyle w:val="Kehatekst"/>
        <w:rPr>
          <w:rFonts w:ascii="Times" w:hAnsi="Times" w:cs="Times New Roman"/>
          <w:b/>
          <w:iCs/>
          <w:color w:val="EE0000"/>
        </w:rPr>
      </w:pPr>
      <w:r w:rsidRPr="00E02770">
        <w:rPr>
          <w:rFonts w:ascii="Times" w:hAnsi="Times" w:cs="Times New Roman"/>
          <w:b/>
          <w:iCs/>
          <w:color w:val="EE0000"/>
        </w:rPr>
        <w:t xml:space="preserve">Pakutavate ruumidega tutvumine enne pakkumuse esitamist on kohustuslik! </w:t>
      </w:r>
    </w:p>
    <w:p w14:paraId="2B7D531B" w14:textId="77777777" w:rsidR="00453757" w:rsidRPr="009C15D8" w:rsidRDefault="00453757" w:rsidP="00D81408">
      <w:pPr>
        <w:pStyle w:val="Kehatekst"/>
        <w:rPr>
          <w:rFonts w:ascii="Times" w:hAnsi="Times" w:cs="Times New Roman"/>
          <w:b/>
          <w:iCs/>
        </w:rPr>
      </w:pPr>
    </w:p>
    <w:p w14:paraId="035A0B71" w14:textId="77777777" w:rsidR="00757903" w:rsidRPr="009C15D8" w:rsidRDefault="00757903" w:rsidP="00D81408">
      <w:pPr>
        <w:pStyle w:val="Kehatekst"/>
        <w:rPr>
          <w:rFonts w:ascii="Times" w:hAnsi="Times" w:cs="Times New Roman"/>
          <w:iCs/>
        </w:rPr>
      </w:pPr>
      <w:r w:rsidRPr="009C15D8">
        <w:rPr>
          <w:rFonts w:ascii="Times" w:hAnsi="Times" w:cs="Times New Roman"/>
          <w:iCs/>
        </w:rPr>
        <w:t>Vajadusel peetaks pakkujatega läbirääkimisi.</w:t>
      </w:r>
    </w:p>
    <w:p w14:paraId="3075AE6A" w14:textId="223462F8" w:rsidR="00757903" w:rsidRPr="009C15D8" w:rsidRDefault="005F0B4F" w:rsidP="005F0B4F">
      <w:pPr>
        <w:pStyle w:val="Kehatekst"/>
        <w:tabs>
          <w:tab w:val="left" w:pos="6361"/>
        </w:tabs>
        <w:rPr>
          <w:rFonts w:ascii="Times" w:hAnsi="Times" w:cs="Times New Roman"/>
          <w:iCs/>
        </w:rPr>
      </w:pPr>
      <w:r w:rsidRPr="009C15D8">
        <w:rPr>
          <w:rFonts w:ascii="Times" w:hAnsi="Times" w:cs="Times New Roman"/>
          <w:iCs/>
        </w:rPr>
        <w:tab/>
      </w:r>
    </w:p>
    <w:p w14:paraId="2DB0F379" w14:textId="70C3B654" w:rsidR="00757903" w:rsidRPr="009C15D8" w:rsidRDefault="00757903" w:rsidP="00D81408">
      <w:pPr>
        <w:pStyle w:val="Kehatekst"/>
        <w:rPr>
          <w:rFonts w:ascii="Times" w:hAnsi="Times" w:cs="Times New Roman"/>
        </w:rPr>
      </w:pPr>
      <w:r w:rsidRPr="009C15D8">
        <w:rPr>
          <w:rFonts w:ascii="Times" w:hAnsi="Times" w:cs="Times New Roman"/>
          <w:iCs/>
        </w:rPr>
        <w:t>Nõuetele vastavate pakkumuste hulgast tunnistatakse edukaks</w:t>
      </w:r>
      <w:r w:rsidR="007F687E">
        <w:rPr>
          <w:rFonts w:ascii="Times" w:hAnsi="Times" w:cs="Times New Roman"/>
          <w:iCs/>
        </w:rPr>
        <w:t xml:space="preserve"> kõrgeim</w:t>
      </w:r>
      <w:r w:rsidR="009411D3">
        <w:rPr>
          <w:rFonts w:ascii="Times" w:hAnsi="Times" w:cs="Times New Roman"/>
          <w:iCs/>
        </w:rPr>
        <w:t>a kuutasuga pakkumus</w:t>
      </w:r>
      <w:r w:rsidRPr="009C15D8">
        <w:rPr>
          <w:rFonts w:ascii="Times" w:hAnsi="Times" w:cs="Times New Roman"/>
          <w:iCs/>
        </w:rPr>
        <w:t>.</w:t>
      </w:r>
    </w:p>
    <w:p w14:paraId="78793010" w14:textId="77777777" w:rsidR="00757903" w:rsidRPr="009C15D8" w:rsidRDefault="00757903" w:rsidP="00D81408">
      <w:pPr>
        <w:pStyle w:val="phitekst"/>
        <w:shd w:val="clear" w:color="auto" w:fill="FFFFFF"/>
        <w:suppressAutoHyphens w:val="0"/>
        <w:spacing w:before="0" w:after="0"/>
        <w:jc w:val="both"/>
        <w:rPr>
          <w:rFonts w:ascii="Times" w:hAnsi="Times"/>
          <w:iCs w:val="0"/>
        </w:rPr>
      </w:pPr>
    </w:p>
    <w:p w14:paraId="2888158A" w14:textId="325A72C8" w:rsidR="00386792" w:rsidRDefault="00757903" w:rsidP="00461D14">
      <w:pPr>
        <w:pStyle w:val="phitekst"/>
        <w:shd w:val="clear" w:color="auto" w:fill="FFFFFF"/>
        <w:suppressAutoHyphens w:val="0"/>
        <w:spacing w:before="0" w:after="0"/>
        <w:jc w:val="both"/>
        <w:rPr>
          <w:rFonts w:ascii="Times" w:hAnsi="Times"/>
        </w:rPr>
      </w:pPr>
      <w:r w:rsidRPr="009C15D8">
        <w:rPr>
          <w:rFonts w:ascii="Times" w:hAnsi="Times"/>
        </w:rPr>
        <w:t xml:space="preserve">Pakkumus peab olema jõus vähemalt </w:t>
      </w:r>
      <w:r w:rsidR="00B35016">
        <w:rPr>
          <w:rFonts w:ascii="Times" w:hAnsi="Times"/>
        </w:rPr>
        <w:t>9</w:t>
      </w:r>
      <w:r w:rsidR="002E2C04">
        <w:rPr>
          <w:rFonts w:ascii="Times" w:hAnsi="Times"/>
        </w:rPr>
        <w:t>0</w:t>
      </w:r>
      <w:r w:rsidRPr="009C15D8">
        <w:rPr>
          <w:rFonts w:ascii="Times" w:hAnsi="Times"/>
        </w:rPr>
        <w:t xml:space="preserve"> päeva.</w:t>
      </w:r>
      <w:r w:rsidR="00061E5F">
        <w:rPr>
          <w:rFonts w:ascii="Times" w:hAnsi="Times"/>
        </w:rPr>
        <w:t xml:space="preserve"> </w:t>
      </w:r>
    </w:p>
    <w:p w14:paraId="1A37F4CC" w14:textId="77777777" w:rsidR="00957EA4" w:rsidRPr="00461D14" w:rsidRDefault="00957EA4" w:rsidP="00461D14">
      <w:pPr>
        <w:pStyle w:val="phitekst"/>
        <w:shd w:val="clear" w:color="auto" w:fill="FFFFFF"/>
        <w:suppressAutoHyphens w:val="0"/>
        <w:spacing w:before="0" w:after="0"/>
        <w:jc w:val="both"/>
        <w:rPr>
          <w:rFonts w:ascii="Times" w:hAnsi="Times"/>
        </w:rPr>
      </w:pPr>
    </w:p>
    <w:p w14:paraId="0487E4AE" w14:textId="77777777" w:rsidR="009411D3" w:rsidRDefault="009411D3">
      <w:pPr>
        <w:rPr>
          <w:rFonts w:ascii="Times" w:hAnsi="Times"/>
          <w:b/>
          <w:bCs/>
          <w:color w:val="EB861E"/>
          <w:sz w:val="28"/>
          <w:szCs w:val="20"/>
          <w:lang w:eastAsia="en-US"/>
        </w:rPr>
      </w:pPr>
      <w:r>
        <w:rPr>
          <w:rFonts w:ascii="Times" w:hAnsi="Times"/>
          <w:b/>
          <w:bCs/>
          <w:color w:val="EB861E"/>
          <w:sz w:val="28"/>
        </w:rPr>
        <w:br w:type="page"/>
      </w:r>
    </w:p>
    <w:p w14:paraId="2BA198FF" w14:textId="79E29555" w:rsidR="00757903" w:rsidRPr="009C15D8" w:rsidRDefault="00757903" w:rsidP="00D81408">
      <w:pPr>
        <w:pStyle w:val="Kehatekst"/>
        <w:rPr>
          <w:rFonts w:ascii="Times" w:hAnsi="Times" w:cs="Times New Roman"/>
          <w:b/>
          <w:bCs/>
          <w:color w:val="EB861E"/>
          <w:sz w:val="28"/>
        </w:rPr>
      </w:pPr>
      <w:r w:rsidRPr="009C15D8">
        <w:rPr>
          <w:rFonts w:ascii="Times" w:hAnsi="Times" w:cs="Times New Roman"/>
          <w:b/>
          <w:bCs/>
          <w:color w:val="EB861E"/>
          <w:sz w:val="28"/>
        </w:rPr>
        <w:lastRenderedPageBreak/>
        <w:t>Maksetingimused</w:t>
      </w:r>
    </w:p>
    <w:p w14:paraId="71774540" w14:textId="77777777" w:rsidR="00757903" w:rsidRPr="009C15D8" w:rsidRDefault="00757903" w:rsidP="00D81408">
      <w:pPr>
        <w:pStyle w:val="Kehatekst"/>
        <w:rPr>
          <w:rFonts w:ascii="Times" w:hAnsi="Times" w:cs="Times New Roman"/>
          <w:b/>
          <w:bCs/>
          <w:u w:val="single"/>
        </w:rPr>
      </w:pPr>
    </w:p>
    <w:p w14:paraId="07A8A78F" w14:textId="7960FB3B" w:rsidR="00757903" w:rsidRPr="009C15D8" w:rsidRDefault="00453757" w:rsidP="00D81408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Tasumine toimub ruumide omaniku esitatud arve alusel igakuiselt. Arve maksetähtaeg minimaalselt 7 päeva. </w:t>
      </w:r>
    </w:p>
    <w:p w14:paraId="672C8AF6" w14:textId="32DBF8C1" w:rsidR="00AA29E3" w:rsidRDefault="00AA29E3" w:rsidP="0064095A">
      <w:pPr>
        <w:pStyle w:val="phitekst"/>
        <w:shd w:val="clear" w:color="auto" w:fill="FFFFFF"/>
        <w:suppressAutoHyphens w:val="0"/>
        <w:spacing w:before="0" w:after="0"/>
        <w:jc w:val="both"/>
        <w:rPr>
          <w:rFonts w:ascii="Times" w:hAnsi="Times"/>
        </w:rPr>
      </w:pPr>
    </w:p>
    <w:p w14:paraId="4326DACD" w14:textId="74AE960A" w:rsidR="00AA29E3" w:rsidRDefault="00AA29E3" w:rsidP="00AA29E3">
      <w:pPr>
        <w:pStyle w:val="Kehatekst"/>
        <w:rPr>
          <w:rFonts w:ascii="Times" w:hAnsi="Times" w:cs="Times New Roman"/>
          <w:b/>
          <w:bCs/>
          <w:color w:val="EB861E"/>
          <w:sz w:val="28"/>
        </w:rPr>
      </w:pPr>
      <w:r>
        <w:rPr>
          <w:rFonts w:ascii="Times" w:hAnsi="Times" w:cs="Times New Roman"/>
          <w:b/>
          <w:bCs/>
          <w:color w:val="EB861E"/>
          <w:sz w:val="28"/>
        </w:rPr>
        <w:t>Lisa</w:t>
      </w:r>
      <w:r w:rsidR="00B35016">
        <w:rPr>
          <w:rFonts w:ascii="Times" w:hAnsi="Times" w:cs="Times New Roman"/>
          <w:b/>
          <w:bCs/>
          <w:color w:val="EB861E"/>
          <w:sz w:val="28"/>
        </w:rPr>
        <w:t>d</w:t>
      </w:r>
    </w:p>
    <w:p w14:paraId="68BEF7EA" w14:textId="0139B6A3" w:rsidR="00B35016" w:rsidRPr="00B35016" w:rsidRDefault="00B35016" w:rsidP="00AA29E3">
      <w:pPr>
        <w:pStyle w:val="Kehatekst"/>
        <w:rPr>
          <w:rFonts w:ascii="Times" w:hAnsi="Times" w:cs="Times New Roman"/>
          <w:sz w:val="28"/>
        </w:rPr>
      </w:pPr>
    </w:p>
    <w:p w14:paraId="76285F1F" w14:textId="3C5181F4" w:rsidR="00AA29E3" w:rsidRPr="009C15D8" w:rsidRDefault="00796108" w:rsidP="00453757">
      <w:pPr>
        <w:pStyle w:val="phitekst"/>
        <w:numPr>
          <w:ilvl w:val="0"/>
          <w:numId w:val="28"/>
        </w:numPr>
        <w:shd w:val="clear" w:color="auto" w:fill="FFFFFF"/>
        <w:suppressAutoHyphens w:val="0"/>
        <w:spacing w:before="0" w:after="0"/>
        <w:jc w:val="both"/>
        <w:rPr>
          <w:rFonts w:ascii="Times" w:hAnsi="Times"/>
        </w:rPr>
      </w:pPr>
      <w:r>
        <w:rPr>
          <w:rFonts w:ascii="Times" w:hAnsi="Times"/>
        </w:rPr>
        <w:t>Lepingu projekt</w:t>
      </w:r>
    </w:p>
    <w:sectPr w:rsidR="00AA29E3" w:rsidRPr="009C15D8" w:rsidSect="009411D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851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57258" w14:textId="77777777" w:rsidR="00251C7A" w:rsidRDefault="00251C7A">
      <w:r>
        <w:separator/>
      </w:r>
    </w:p>
  </w:endnote>
  <w:endnote w:type="continuationSeparator" w:id="0">
    <w:p w14:paraId="6000B1A5" w14:textId="77777777" w:rsidR="00251C7A" w:rsidRDefault="0025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85BA3" w14:textId="77777777" w:rsidR="00C46C01" w:rsidRDefault="00C46C01" w:rsidP="00C46C01">
    <w:pPr>
      <w:pStyle w:val="Jalus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0C552F48" wp14:editId="7352F897">
              <wp:simplePos x="0" y="0"/>
              <wp:positionH relativeFrom="column">
                <wp:posOffset>3922</wp:posOffset>
              </wp:positionH>
              <wp:positionV relativeFrom="paragraph">
                <wp:posOffset>100951</wp:posOffset>
              </wp:positionV>
              <wp:extent cx="5914732" cy="0"/>
              <wp:effectExtent l="0" t="12700" r="1651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4732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EB861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EB8995" id="Straight Connector 4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7.95pt" to="466.0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" strokecolor="#eb861e" strokeweight="1.5pt">
              <v:stroke joinstyle="miter"/>
            </v:line>
          </w:pict>
        </mc:Fallback>
      </mc:AlternateContent>
    </w:r>
  </w:p>
  <w:p w14:paraId="728A4FB5" w14:textId="77777777" w:rsidR="009411D3" w:rsidRPr="00A5160E" w:rsidRDefault="009411D3" w:rsidP="009411D3">
    <w:pPr>
      <w:pStyle w:val="Jalus"/>
      <w:framePr w:wrap="none" w:vAnchor="text" w:hAnchor="page" w:x="10389" w:y="163"/>
      <w:rPr>
        <w:rStyle w:val="Lehekljenumber"/>
        <w:color w:val="FFFFFF" w:themeColor="background1"/>
      </w:rPr>
    </w:pPr>
    <w:r w:rsidRPr="00A5160E">
      <w:rPr>
        <w:rStyle w:val="Lehekljenumber"/>
        <w:color w:val="FFFFFF" w:themeColor="background1"/>
      </w:rPr>
      <w:t>-</w:t>
    </w:r>
    <w:sdt>
      <w:sdtPr>
        <w:rPr>
          <w:rStyle w:val="Lehekljenumber"/>
          <w:color w:val="FFFFFF" w:themeColor="background1"/>
        </w:rPr>
        <w:id w:val="-2107576403"/>
        <w:docPartObj>
          <w:docPartGallery w:val="Page Numbers (Bottom of Page)"/>
          <w:docPartUnique/>
        </w:docPartObj>
      </w:sdtPr>
      <w:sdtEndPr>
        <w:rPr>
          <w:rStyle w:val="Lehekljenumber"/>
        </w:rPr>
      </w:sdtEndPr>
      <w:sdtContent>
        <w:r w:rsidRPr="00A5160E">
          <w:rPr>
            <w:rStyle w:val="Lehekljenumber"/>
            <w:color w:val="FFFFFF" w:themeColor="background1"/>
          </w:rPr>
          <w:fldChar w:fldCharType="begin"/>
        </w:r>
        <w:r w:rsidRPr="00A5160E">
          <w:rPr>
            <w:rStyle w:val="Lehekljenumber"/>
            <w:color w:val="FFFFFF" w:themeColor="background1"/>
          </w:rPr>
          <w:instrText xml:space="preserve"> PAGE </w:instrText>
        </w:r>
        <w:r w:rsidRPr="00A5160E">
          <w:rPr>
            <w:rStyle w:val="Lehekljenumber"/>
            <w:color w:val="FFFFFF" w:themeColor="background1"/>
          </w:rPr>
          <w:fldChar w:fldCharType="separate"/>
        </w:r>
        <w:r w:rsidRPr="00A5160E">
          <w:rPr>
            <w:rStyle w:val="Lehekljenumber"/>
            <w:color w:val="FFFFFF" w:themeColor="background1"/>
          </w:rPr>
          <w:t>1</w:t>
        </w:r>
        <w:r w:rsidRPr="00A5160E">
          <w:rPr>
            <w:rStyle w:val="Lehekljenumber"/>
            <w:color w:val="FFFFFF" w:themeColor="background1"/>
          </w:rPr>
          <w:fldChar w:fldCharType="end"/>
        </w:r>
        <w:r w:rsidRPr="00A5160E">
          <w:rPr>
            <w:rStyle w:val="Lehekljenumber"/>
            <w:color w:val="FFFFFF" w:themeColor="background1"/>
          </w:rPr>
          <w:t>-</w:t>
        </w:r>
      </w:sdtContent>
    </w:sdt>
  </w:p>
  <w:p w14:paraId="6ABC0174" w14:textId="57159332" w:rsidR="009411D3" w:rsidRDefault="00E10836" w:rsidP="00C46C01">
    <w:pPr>
      <w:pStyle w:val="Jalus"/>
      <w:rPr>
        <w:rFonts w:ascii="Arial" w:hAnsi="Arial" w:cs="Arial"/>
        <w:sz w:val="20"/>
        <w:szCs w:val="20"/>
      </w:rPr>
    </w:pPr>
    <w:r>
      <w:rPr>
        <w:rFonts w:ascii="Times" w:hAnsi="Times"/>
        <w:b/>
        <w:bCs/>
        <w:noProof/>
        <w:lang w:eastAsia="en-US"/>
      </w:rPr>
      <mc:AlternateContent>
        <mc:Choice Requires="wps">
          <w:drawing>
            <wp:anchor distT="0" distB="0" distL="114300" distR="114300" simplePos="0" relativeHeight="251749376" behindDoc="1" locked="0" layoutInCell="1" allowOverlap="1" wp14:anchorId="021E3555" wp14:editId="1D814844">
              <wp:simplePos x="0" y="0"/>
              <wp:positionH relativeFrom="column">
                <wp:posOffset>5634990</wp:posOffset>
              </wp:positionH>
              <wp:positionV relativeFrom="paragraph">
                <wp:posOffset>66152</wp:posOffset>
              </wp:positionV>
              <wp:extent cx="287655" cy="287655"/>
              <wp:effectExtent l="0" t="0" r="4445" b="4445"/>
              <wp:wrapNone/>
              <wp:docPr id="73446567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655" cy="28765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965DE7" id="Rectangle 3" o:spid="_x0000_s1026" style="position:absolute;margin-left:443.7pt;margin-top:5.2pt;width:22.65pt;height:22.6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" fillcolor="#404040 [2429]" stroked="f" strokeweight="1pt"/>
          </w:pict>
        </mc:Fallback>
      </mc:AlternateContent>
    </w:r>
    <w:r w:rsidR="00C46C01" w:rsidRPr="00C46C01">
      <w:rPr>
        <w:rFonts w:ascii="Arial" w:hAnsi="Arial" w:cs="Arial"/>
        <w:sz w:val="20"/>
        <w:szCs w:val="20"/>
      </w:rPr>
      <w:t>Täiendav info:</w:t>
    </w:r>
    <w:r w:rsidR="005221F6">
      <w:rPr>
        <w:rFonts w:ascii="Arial" w:hAnsi="Arial" w:cs="Arial"/>
        <w:sz w:val="20"/>
        <w:szCs w:val="20"/>
      </w:rPr>
      <w:t xml:space="preserve"> SA Eesti</w:t>
    </w:r>
    <w:r w:rsidR="00C46C01">
      <w:rPr>
        <w:rFonts w:ascii="Arial" w:hAnsi="Arial" w:cs="Arial"/>
        <w:sz w:val="20"/>
        <w:szCs w:val="20"/>
      </w:rPr>
      <w:t xml:space="preserve"> Maaelumuuseumid </w:t>
    </w:r>
    <w:r w:rsidR="005221F6">
      <w:rPr>
        <w:rFonts w:ascii="Arial" w:hAnsi="Arial" w:cs="Arial"/>
        <w:sz w:val="20"/>
        <w:szCs w:val="20"/>
      </w:rPr>
      <w:t xml:space="preserve">põllumajandus ja haldusosakonna juhataja Taivo </w:t>
    </w:r>
  </w:p>
  <w:p w14:paraId="1A4041E7" w14:textId="11752B94" w:rsidR="00C46C01" w:rsidRDefault="005221F6" w:rsidP="009411D3">
    <w:pPr>
      <w:pStyle w:val="Jalus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Esula</w:t>
    </w:r>
    <w:r w:rsidR="009411D3">
      <w:rPr>
        <w:rFonts w:ascii="Arial" w:hAnsi="Arial" w:cs="Arial"/>
        <w:sz w:val="20"/>
        <w:szCs w:val="20"/>
      </w:rPr>
      <w:t>, e-</w:t>
    </w:r>
    <w:r w:rsidR="009411D3" w:rsidRPr="00C46C01">
      <w:rPr>
        <w:rFonts w:ascii="Arial" w:hAnsi="Arial" w:cs="Arial"/>
        <w:sz w:val="20"/>
        <w:szCs w:val="20"/>
      </w:rPr>
      <w:t>pos</w:t>
    </w:r>
    <w:r w:rsidR="009411D3">
      <w:rPr>
        <w:rFonts w:ascii="Arial" w:hAnsi="Arial" w:cs="Arial"/>
        <w:sz w:val="20"/>
        <w:szCs w:val="20"/>
      </w:rPr>
      <w:t>t: taivo.esula@memu.ee</w:t>
    </w:r>
    <w:r w:rsidR="009411D3" w:rsidRPr="00C46C01">
      <w:rPr>
        <w:rFonts w:ascii="Arial" w:hAnsi="Arial" w:cs="Arial"/>
        <w:sz w:val="20"/>
        <w:szCs w:val="20"/>
      </w:rPr>
      <w:t>, tel</w:t>
    </w:r>
    <w:r w:rsidR="009411D3">
      <w:rPr>
        <w:rFonts w:ascii="Arial" w:hAnsi="Arial" w:cs="Arial"/>
        <w:sz w:val="20"/>
        <w:szCs w:val="20"/>
      </w:rPr>
      <w:t>: +372 53092100</w:t>
    </w:r>
  </w:p>
  <w:p w14:paraId="08952E62" w14:textId="2FEB54A6" w:rsidR="00C46C01" w:rsidRDefault="00C46C01" w:rsidP="009411D3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FD417" w14:textId="730CFF64" w:rsidR="00C46C01" w:rsidRDefault="009411D3" w:rsidP="00C46C01">
    <w:pPr>
      <w:pStyle w:val="Jalus"/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1AEBED" wp14:editId="777A4798">
              <wp:simplePos x="0" y="0"/>
              <wp:positionH relativeFrom="column">
                <wp:posOffset>3922</wp:posOffset>
              </wp:positionH>
              <wp:positionV relativeFrom="paragraph">
                <wp:posOffset>66368</wp:posOffset>
              </wp:positionV>
              <wp:extent cx="5914732" cy="0"/>
              <wp:effectExtent l="0" t="12700" r="1651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4732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EB861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4BA4DB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5.25pt" to="466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" strokecolor="#eb861e" strokeweight="1.5pt">
              <v:stroke joinstyle="miter"/>
            </v:line>
          </w:pict>
        </mc:Fallback>
      </mc:AlternateContent>
    </w:r>
    <w:r>
      <w:rPr>
        <w:rFonts w:ascii="Times" w:hAnsi="Times"/>
        <w:b/>
        <w:bCs/>
        <w:noProof/>
        <w:lang w:eastAsia="en-US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3497A4AA" wp14:editId="10796E18">
              <wp:simplePos x="0" y="0"/>
              <wp:positionH relativeFrom="column">
                <wp:posOffset>5629910</wp:posOffset>
              </wp:positionH>
              <wp:positionV relativeFrom="paragraph">
                <wp:posOffset>137272</wp:posOffset>
              </wp:positionV>
              <wp:extent cx="288000" cy="288000"/>
              <wp:effectExtent l="0" t="0" r="4445" b="4445"/>
              <wp:wrapNone/>
              <wp:docPr id="1323131225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00" cy="2880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2A17F9" id="Rectangle 3" o:spid="_x0000_s1026" style="position:absolute;margin-left:443.3pt;margin-top:10.8pt;width:22.7pt;height:22.7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" fillcolor="#404040 [2429]" stroked="f" strokeweight="1pt"/>
          </w:pict>
        </mc:Fallback>
      </mc:AlternateContent>
    </w:r>
  </w:p>
  <w:p w14:paraId="3841DA21" w14:textId="4BAB883F" w:rsidR="00C46C01" w:rsidRPr="00A5160E" w:rsidRDefault="001629C1" w:rsidP="00C46C01">
    <w:pPr>
      <w:pStyle w:val="Jalus"/>
      <w:framePr w:wrap="none" w:vAnchor="text" w:hAnchor="page" w:x="10389" w:y="59"/>
      <w:rPr>
        <w:rStyle w:val="Lehekljenumber"/>
        <w:color w:val="FFFFFF" w:themeColor="background1"/>
      </w:rPr>
    </w:pPr>
    <w:r w:rsidRPr="00A5160E">
      <w:rPr>
        <w:rStyle w:val="Lehekljenumber"/>
        <w:color w:val="FFFFFF" w:themeColor="background1"/>
      </w:rPr>
      <w:t>-</w:t>
    </w:r>
    <w:sdt>
      <w:sdtPr>
        <w:rPr>
          <w:rStyle w:val="Lehekljenumber"/>
          <w:color w:val="FFFFFF" w:themeColor="background1"/>
        </w:rPr>
        <w:id w:val="462391306"/>
        <w:docPartObj>
          <w:docPartGallery w:val="Page Numbers (Bottom of Page)"/>
          <w:docPartUnique/>
        </w:docPartObj>
      </w:sdtPr>
      <w:sdtEndPr>
        <w:rPr>
          <w:rStyle w:val="Lehekljenumber"/>
        </w:rPr>
      </w:sdtEndPr>
      <w:sdtContent>
        <w:r w:rsidR="00C46C01" w:rsidRPr="00A5160E">
          <w:rPr>
            <w:rStyle w:val="Lehekljenumber"/>
            <w:color w:val="FFFFFF" w:themeColor="background1"/>
          </w:rPr>
          <w:fldChar w:fldCharType="begin"/>
        </w:r>
        <w:r w:rsidR="00C46C01" w:rsidRPr="00A5160E">
          <w:rPr>
            <w:rStyle w:val="Lehekljenumber"/>
            <w:color w:val="FFFFFF" w:themeColor="background1"/>
          </w:rPr>
          <w:instrText xml:space="preserve"> PAGE </w:instrText>
        </w:r>
        <w:r w:rsidR="00C46C01" w:rsidRPr="00A5160E">
          <w:rPr>
            <w:rStyle w:val="Lehekljenumber"/>
            <w:color w:val="FFFFFF" w:themeColor="background1"/>
          </w:rPr>
          <w:fldChar w:fldCharType="separate"/>
        </w:r>
        <w:r w:rsidR="00C46C01" w:rsidRPr="00A5160E">
          <w:rPr>
            <w:rStyle w:val="Lehekljenumber"/>
            <w:noProof/>
            <w:color w:val="FFFFFF" w:themeColor="background1"/>
          </w:rPr>
          <w:t>1</w:t>
        </w:r>
        <w:r w:rsidR="00C46C01" w:rsidRPr="00A5160E">
          <w:rPr>
            <w:rStyle w:val="Lehekljenumber"/>
            <w:color w:val="FFFFFF" w:themeColor="background1"/>
          </w:rPr>
          <w:fldChar w:fldCharType="end"/>
        </w:r>
      </w:sdtContent>
    </w:sdt>
    <w:r w:rsidRPr="00A5160E">
      <w:rPr>
        <w:rStyle w:val="Lehekljenumber"/>
        <w:color w:val="FFFFFF" w:themeColor="background1"/>
      </w:rPr>
      <w:t>-</w:t>
    </w:r>
  </w:p>
  <w:p w14:paraId="6C5169A1" w14:textId="77777777" w:rsidR="009411D3" w:rsidRDefault="00461D14" w:rsidP="00461D14">
    <w:pPr>
      <w:pStyle w:val="Jalus"/>
      <w:rPr>
        <w:rFonts w:ascii="Arial" w:hAnsi="Arial" w:cs="Arial"/>
        <w:sz w:val="20"/>
        <w:szCs w:val="20"/>
      </w:rPr>
    </w:pPr>
    <w:r w:rsidRPr="00461D14">
      <w:rPr>
        <w:rFonts w:ascii="Arial" w:hAnsi="Arial" w:cs="Arial"/>
        <w:sz w:val="20"/>
        <w:szCs w:val="20"/>
      </w:rPr>
      <w:t xml:space="preserve">Täiendav info: SA Eesti Maaelumuuseumid põllumajandus ja haldusosakonna juhataja Taivo </w:t>
    </w:r>
  </w:p>
  <w:p w14:paraId="5838A3E7" w14:textId="416E0298" w:rsidR="00C46C01" w:rsidRPr="00461D14" w:rsidRDefault="00461D14" w:rsidP="009411D3">
    <w:pPr>
      <w:pStyle w:val="Jalus"/>
      <w:rPr>
        <w:rFonts w:ascii="Arial" w:hAnsi="Arial" w:cs="Arial"/>
        <w:sz w:val="20"/>
        <w:szCs w:val="20"/>
      </w:rPr>
    </w:pPr>
    <w:r w:rsidRPr="00461D14">
      <w:rPr>
        <w:rFonts w:ascii="Arial" w:hAnsi="Arial" w:cs="Arial"/>
        <w:sz w:val="20"/>
        <w:szCs w:val="20"/>
      </w:rPr>
      <w:t>Esula</w:t>
    </w:r>
    <w:r w:rsidR="009411D3">
      <w:rPr>
        <w:rFonts w:ascii="Arial" w:hAnsi="Arial" w:cs="Arial"/>
        <w:sz w:val="20"/>
        <w:szCs w:val="20"/>
      </w:rPr>
      <w:t xml:space="preserve">, </w:t>
    </w:r>
    <w:r w:rsidRPr="00461D14">
      <w:rPr>
        <w:rFonts w:ascii="Arial" w:hAnsi="Arial" w:cs="Arial"/>
        <w:sz w:val="20"/>
        <w:szCs w:val="20"/>
      </w:rPr>
      <w:t>e-post: taivo.esula@memu.ee, tel: +372 53092100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DAEE4" w14:textId="77777777" w:rsidR="00251C7A" w:rsidRDefault="00251C7A">
      <w:r>
        <w:separator/>
      </w:r>
    </w:p>
  </w:footnote>
  <w:footnote w:type="continuationSeparator" w:id="0">
    <w:p w14:paraId="5F38053B" w14:textId="77777777" w:rsidR="00251C7A" w:rsidRDefault="00251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D21DA" w14:textId="61C8D1E5" w:rsidR="00A5160E" w:rsidRPr="00A5160E" w:rsidRDefault="006C63B3" w:rsidP="00A5160E">
    <w:pPr>
      <w:tabs>
        <w:tab w:val="right" w:pos="-3420"/>
        <w:tab w:val="left" w:pos="554"/>
        <w:tab w:val="left" w:pos="2627"/>
        <w:tab w:val="left" w:pos="3307"/>
      </w:tabs>
      <w:rPr>
        <w:rFonts w:ascii="Times" w:hAnsi="Times"/>
        <w:color w:val="FFFFFF" w:themeColor="background1"/>
        <w:sz w:val="21"/>
        <w:szCs w:val="21"/>
        <w:lang w:eastAsia="en-US"/>
      </w:rPr>
    </w:pPr>
    <w:r>
      <w:rPr>
        <w:rFonts w:ascii="Times" w:hAnsi="Times"/>
        <w:b/>
        <w:bCs/>
        <w:noProof/>
        <w:lang w:eastAsia="en-US"/>
      </w:rPr>
      <mc:AlternateContent>
        <mc:Choice Requires="wps">
          <w:drawing>
            <wp:anchor distT="0" distB="0" distL="114300" distR="114300" simplePos="0" relativeHeight="251751424" behindDoc="1" locked="0" layoutInCell="1" allowOverlap="1" wp14:anchorId="2C814D49" wp14:editId="46A0049E">
              <wp:simplePos x="0" y="0"/>
              <wp:positionH relativeFrom="column">
                <wp:posOffset>-949488</wp:posOffset>
              </wp:positionH>
              <wp:positionV relativeFrom="paragraph">
                <wp:posOffset>-17780</wp:posOffset>
              </wp:positionV>
              <wp:extent cx="3848100" cy="215900"/>
              <wp:effectExtent l="0" t="0" r="0" b="0"/>
              <wp:wrapNone/>
              <wp:docPr id="33242545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48100" cy="215900"/>
                      </a:xfrm>
                      <a:prstGeom prst="rect">
                        <a:avLst/>
                      </a:prstGeom>
                      <a:solidFill>
                        <a:srgbClr val="CE6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007F7A" w14:textId="4D5832CD" w:rsidR="006C63B3" w:rsidRPr="006C63B3" w:rsidRDefault="006C63B3" w:rsidP="006C63B3">
                          <w:pPr>
                            <w:tabs>
                              <w:tab w:val="right" w:pos="-3420"/>
                            </w:tabs>
                            <w:jc w:val="center"/>
                            <w:rPr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  <w:lang w:eastAsia="en-US"/>
                            </w:rPr>
                          </w:pPr>
                          <w:r>
                            <w:rPr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  <w:lang w:eastAsia="en-US"/>
                            </w:rPr>
                            <w:t>E</w:t>
                          </w:r>
                          <w:r w:rsidRPr="006C63B3">
                            <w:rPr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  <w:lang w:eastAsia="en-US"/>
                            </w:rPr>
                            <w:t>nampakkumine Eesti põllumajandusmuuseumi kohvikuruumi rentimiseks</w:t>
                          </w:r>
                        </w:p>
                        <w:p w14:paraId="0CCD8801" w14:textId="461594F6" w:rsidR="006C63B3" w:rsidRDefault="006C63B3" w:rsidP="006C63B3">
                          <w:pPr>
                            <w:rPr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188835C8" w14:textId="77777777" w:rsidR="006C63B3" w:rsidRDefault="006C63B3" w:rsidP="00A5160E">
                          <w:pPr>
                            <w:jc w:val="center"/>
                            <w:rPr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EC22548" w14:textId="77777777" w:rsidR="006C63B3" w:rsidRDefault="006C63B3" w:rsidP="00A5160E">
                          <w:pPr>
                            <w:jc w:val="center"/>
                            <w:rPr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17997BE7" w14:textId="77777777" w:rsidR="006C63B3" w:rsidRDefault="006C63B3" w:rsidP="00A5160E">
                          <w:pPr>
                            <w:jc w:val="center"/>
                            <w:rPr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31FDA022" w14:textId="691CF96B" w:rsidR="00A5160E" w:rsidRPr="00A5160E" w:rsidRDefault="00A5160E" w:rsidP="00A5160E">
                          <w:pPr>
                            <w:jc w:val="center"/>
                            <w:rPr>
                              <w:sz w:val="21"/>
                              <w:szCs w:val="21"/>
                            </w:rPr>
                          </w:pPr>
                          <w:r w:rsidRPr="00A5160E">
                            <w:rPr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  <w:lang w:eastAsia="en-US"/>
                            </w:rPr>
                            <w:t xml:space="preserve"> Hobusekasvanduse kohvikuruumide rentimiseks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814D49" id="Rectangle 3" o:spid="_x0000_s1026" style="position:absolute;margin-left:-74.75pt;margin-top:-1.4pt;width:303pt;height:17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" fillcolor="#ce6800" stroked="f" strokeweight="1pt">
              <v:textbox inset="0,0,0,0">
                <w:txbxContent>
                  <w:p w14:paraId="45007F7A" w14:textId="4D5832CD" w:rsidR="006C63B3" w:rsidRPr="006C63B3" w:rsidRDefault="006C63B3" w:rsidP="006C63B3">
                    <w:pPr>
                      <w:tabs>
                        <w:tab w:val="right" w:pos="-3420"/>
                      </w:tabs>
                      <w:jc w:val="center"/>
                      <w:rPr>
                        <w:rFonts w:ascii="Times" w:hAnsi="Times"/>
                        <w:color w:val="FFFFFF" w:themeColor="background1"/>
                        <w:sz w:val="18"/>
                        <w:szCs w:val="18"/>
                        <w:lang w:eastAsia="en-US"/>
                      </w:rPr>
                    </w:pPr>
                    <w:r>
                      <w:rPr>
                        <w:rFonts w:ascii="Times" w:hAnsi="Times"/>
                        <w:color w:val="FFFFFF" w:themeColor="background1"/>
                        <w:sz w:val="18"/>
                        <w:szCs w:val="18"/>
                        <w:lang w:eastAsia="en-US"/>
                      </w:rPr>
                      <w:t>E</w:t>
                    </w:r>
                    <w:r w:rsidRPr="006C63B3">
                      <w:rPr>
                        <w:rFonts w:ascii="Times" w:hAnsi="Times"/>
                        <w:color w:val="FFFFFF" w:themeColor="background1"/>
                        <w:sz w:val="18"/>
                        <w:szCs w:val="18"/>
                        <w:lang w:eastAsia="en-US"/>
                      </w:rPr>
                      <w:t>nampakkumine Eesti põllumajandusmuuseumi kohvikuruumi rentimiseks</w:t>
                    </w:r>
                  </w:p>
                  <w:p w14:paraId="0CCD8801" w14:textId="461594F6" w:rsidR="006C63B3" w:rsidRDefault="006C63B3" w:rsidP="006C63B3">
                    <w:pPr>
                      <w:rPr>
                        <w:rFonts w:ascii="Times" w:hAnsi="Times"/>
                        <w:color w:val="FFFFFF" w:themeColor="background1"/>
                        <w:sz w:val="18"/>
                        <w:szCs w:val="18"/>
                        <w:lang w:eastAsia="en-US"/>
                      </w:rPr>
                    </w:pPr>
                  </w:p>
                  <w:p w14:paraId="188835C8" w14:textId="77777777" w:rsidR="006C63B3" w:rsidRDefault="006C63B3" w:rsidP="00A5160E">
                    <w:pPr>
                      <w:jc w:val="center"/>
                      <w:rPr>
                        <w:rFonts w:ascii="Times" w:hAnsi="Times"/>
                        <w:color w:val="FFFFFF" w:themeColor="background1"/>
                        <w:sz w:val="18"/>
                        <w:szCs w:val="18"/>
                        <w:lang w:eastAsia="en-US"/>
                      </w:rPr>
                    </w:pPr>
                  </w:p>
                  <w:p w14:paraId="2EC22548" w14:textId="77777777" w:rsidR="006C63B3" w:rsidRDefault="006C63B3" w:rsidP="00A5160E">
                    <w:pPr>
                      <w:jc w:val="center"/>
                      <w:rPr>
                        <w:rFonts w:ascii="Times" w:hAnsi="Times"/>
                        <w:color w:val="FFFFFF" w:themeColor="background1"/>
                        <w:sz w:val="18"/>
                        <w:szCs w:val="18"/>
                        <w:lang w:eastAsia="en-US"/>
                      </w:rPr>
                    </w:pPr>
                  </w:p>
                  <w:p w14:paraId="17997BE7" w14:textId="77777777" w:rsidR="006C63B3" w:rsidRDefault="006C63B3" w:rsidP="00A5160E">
                    <w:pPr>
                      <w:jc w:val="center"/>
                      <w:rPr>
                        <w:rFonts w:ascii="Times" w:hAnsi="Times"/>
                        <w:color w:val="FFFFFF" w:themeColor="background1"/>
                        <w:sz w:val="18"/>
                        <w:szCs w:val="18"/>
                        <w:lang w:eastAsia="en-US"/>
                      </w:rPr>
                    </w:pPr>
                  </w:p>
                  <w:p w14:paraId="31FDA022" w14:textId="691CF96B" w:rsidR="00A5160E" w:rsidRPr="00A5160E" w:rsidRDefault="00A5160E" w:rsidP="00A5160E">
                    <w:pPr>
                      <w:jc w:val="center"/>
                      <w:rPr>
                        <w:sz w:val="21"/>
                        <w:szCs w:val="21"/>
                      </w:rPr>
                    </w:pPr>
                    <w:r w:rsidRPr="00A5160E">
                      <w:rPr>
                        <w:rFonts w:ascii="Times" w:hAnsi="Times"/>
                        <w:color w:val="FFFFFF" w:themeColor="background1"/>
                        <w:sz w:val="18"/>
                        <w:szCs w:val="18"/>
                        <w:lang w:eastAsia="en-US"/>
                      </w:rPr>
                      <w:t xml:space="preserve"> Hobusekasvanduse kohvikuruumide rentimiseks</w:t>
                    </w:r>
                  </w:p>
                </w:txbxContent>
              </v:textbox>
            </v:rect>
          </w:pict>
        </mc:Fallback>
      </mc:AlternateContent>
    </w:r>
    <w:r w:rsidR="00137A00">
      <w:rPr>
        <w:noProof/>
      </w:rPr>
      <w:drawing>
        <wp:anchor distT="0" distB="0" distL="114300" distR="114300" simplePos="0" relativeHeight="251745280" behindDoc="0" locked="0" layoutInCell="1" allowOverlap="1" wp14:anchorId="61B77D9E" wp14:editId="702938C5">
          <wp:simplePos x="0" y="0"/>
          <wp:positionH relativeFrom="column">
            <wp:posOffset>5610225</wp:posOffset>
          </wp:positionH>
          <wp:positionV relativeFrom="paragraph">
            <wp:posOffset>-122443</wp:posOffset>
          </wp:positionV>
          <wp:extent cx="632460" cy="478155"/>
          <wp:effectExtent l="0" t="0" r="0" b="4445"/>
          <wp:wrapNone/>
          <wp:docPr id="698308278" name="Picture 698308278" descr="Esileht - Eesti Maaelumuuseum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ileht - Eesti Maaelumuuseumi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DE3366" w14:textId="74509194" w:rsidR="009411D3" w:rsidRDefault="009411D3">
    <w:pPr>
      <w:pStyle w:val="Pis"/>
    </w:pPr>
    <w:r>
      <w:fldChar w:fldCharType="begin"/>
    </w:r>
    <w:r>
      <w:instrText xml:space="preserve"> INCLUDEPICTURE "https://maaelumuuseumid.ee/wp-content/uploads/2021/03/Eesti_Oranz%CC%8C_logo-png-1.png" \* MERGEFORMATINET </w:instrText>
    </w:r>
    <w:r>
      <w:fldChar w:fldCharType="separate"/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1E0" w:firstRow="1" w:lastRow="1" w:firstColumn="1" w:lastColumn="1" w:noHBand="0" w:noVBand="0"/>
    </w:tblPr>
    <w:tblGrid>
      <w:gridCol w:w="2186"/>
      <w:gridCol w:w="4634"/>
      <w:gridCol w:w="2250"/>
    </w:tblGrid>
    <w:tr w:rsidR="00C510CF" w:rsidRPr="00C16785" w14:paraId="79B33454" w14:textId="77777777">
      <w:tc>
        <w:tcPr>
          <w:tcW w:w="2448" w:type="dxa"/>
        </w:tcPr>
        <w:p w14:paraId="302469FD" w14:textId="77777777" w:rsidR="00C510CF" w:rsidRPr="00C16785" w:rsidRDefault="00C510CF" w:rsidP="009718F5">
          <w:pPr>
            <w:pStyle w:val="Pis"/>
            <w:rPr>
              <w:b/>
            </w:rPr>
          </w:pPr>
        </w:p>
        <w:p w14:paraId="0002DFC3" w14:textId="77777777" w:rsidR="00C510CF" w:rsidRPr="00C16785" w:rsidRDefault="00C510CF" w:rsidP="009718F5">
          <w:pPr>
            <w:pStyle w:val="Pis"/>
            <w:rPr>
              <w:b/>
            </w:rPr>
          </w:pPr>
        </w:p>
        <w:p w14:paraId="094EEEF2" w14:textId="77777777" w:rsidR="00C510CF" w:rsidRPr="00C16785" w:rsidRDefault="00C510CF" w:rsidP="009718F5">
          <w:pPr>
            <w:pStyle w:val="Pis"/>
            <w:rPr>
              <w:b/>
            </w:rPr>
          </w:pPr>
        </w:p>
        <w:p w14:paraId="343168BF" w14:textId="77777777" w:rsidR="00C510CF" w:rsidRPr="00C16785" w:rsidRDefault="00C510CF" w:rsidP="009718F5">
          <w:pPr>
            <w:pStyle w:val="Pis"/>
            <w:rPr>
              <w:b/>
            </w:rPr>
          </w:pPr>
        </w:p>
        <w:p w14:paraId="668C3CDA" w14:textId="77777777" w:rsidR="00C510CF" w:rsidRPr="00C16785" w:rsidRDefault="00C510CF" w:rsidP="009718F5">
          <w:pPr>
            <w:pStyle w:val="Pis"/>
            <w:rPr>
              <w:b/>
            </w:rPr>
          </w:pPr>
        </w:p>
        <w:p w14:paraId="2D075349" w14:textId="77777777" w:rsidR="00C510CF" w:rsidRPr="00C16785" w:rsidRDefault="00C510CF" w:rsidP="009718F5">
          <w:pPr>
            <w:pStyle w:val="Pis"/>
            <w:rPr>
              <w:b/>
            </w:rPr>
          </w:pPr>
        </w:p>
        <w:p w14:paraId="265E3AA9" w14:textId="77777777" w:rsidR="00C510CF" w:rsidRPr="00C16785" w:rsidRDefault="00C510CF" w:rsidP="006E5363">
          <w:pPr>
            <w:pStyle w:val="Pis"/>
            <w:tabs>
              <w:tab w:val="clear" w:pos="4153"/>
            </w:tabs>
            <w:spacing w:before="100"/>
            <w:rPr>
              <w:b/>
              <w:spacing w:val="20"/>
            </w:rPr>
          </w:pPr>
        </w:p>
      </w:tc>
      <w:tc>
        <w:tcPr>
          <w:tcW w:w="4860" w:type="dxa"/>
        </w:tcPr>
        <w:p w14:paraId="0EE1DDD7" w14:textId="0CA69182" w:rsidR="00EC3012" w:rsidRPr="00C46C01" w:rsidRDefault="00C46C01" w:rsidP="00C46C01">
          <w:pPr>
            <w:jc w:val="center"/>
            <w:rPr>
              <w:lang w:eastAsia="en-GB"/>
            </w:rPr>
          </w:pPr>
          <w:r>
            <w:fldChar w:fldCharType="begin"/>
          </w:r>
          <w:r>
            <w:instrText xml:space="preserve"> INCLUDEPICTURE "https://maaelumuuseumid.ee/wp-content/uploads/2021/03/Eesti_Oranz%CC%8C_logo-png-1.png"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559D1392" wp14:editId="024973C7">
                <wp:extent cx="1726058" cy="1303964"/>
                <wp:effectExtent l="0" t="0" r="0" b="0"/>
                <wp:docPr id="567636677" name="Picture 567636677" descr="Esileht - Eesti Maaelumuuseumi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ileht - Eesti Maaelumuuseumi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8632" cy="1336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2520" w:type="dxa"/>
        </w:tcPr>
        <w:p w14:paraId="0A084106" w14:textId="77777777" w:rsidR="00C510CF" w:rsidRPr="00C16785" w:rsidRDefault="00C510CF" w:rsidP="00CB25A0">
          <w:pPr>
            <w:jc w:val="right"/>
          </w:pPr>
        </w:p>
      </w:tc>
    </w:tr>
  </w:tbl>
  <w:p w14:paraId="6AEB80B6" w14:textId="77777777" w:rsidR="00FF12E8" w:rsidRPr="00C16785" w:rsidRDefault="00FF12E8" w:rsidP="00C46C01">
    <w:pPr>
      <w:ind w:right="242"/>
      <w:jc w:val="both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C0CD5C0"/>
    <w:lvl w:ilvl="0">
      <w:start w:val="1"/>
      <w:numFmt w:val="bullet"/>
      <w:pStyle w:val="Loenditpp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8B5420C"/>
    <w:multiLevelType w:val="hybridMultilevel"/>
    <w:tmpl w:val="4B54255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D1A90"/>
    <w:multiLevelType w:val="hybridMultilevel"/>
    <w:tmpl w:val="70A4E21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41BB6"/>
    <w:multiLevelType w:val="hybridMultilevel"/>
    <w:tmpl w:val="F7AE8786"/>
    <w:lvl w:ilvl="0" w:tplc="042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C27D2"/>
    <w:multiLevelType w:val="hybridMultilevel"/>
    <w:tmpl w:val="A330D084"/>
    <w:lvl w:ilvl="0" w:tplc="07AE1C0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A064B7D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CF588C"/>
    <w:multiLevelType w:val="hybridMultilevel"/>
    <w:tmpl w:val="F740E7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06E10"/>
    <w:multiLevelType w:val="hybridMultilevel"/>
    <w:tmpl w:val="B7C6BC9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739E2"/>
    <w:multiLevelType w:val="hybridMultilevel"/>
    <w:tmpl w:val="B37043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60110"/>
    <w:multiLevelType w:val="multilevel"/>
    <w:tmpl w:val="AA2AA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A10687B"/>
    <w:multiLevelType w:val="hybridMultilevel"/>
    <w:tmpl w:val="DE6A24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D5E5E"/>
    <w:multiLevelType w:val="hybridMultilevel"/>
    <w:tmpl w:val="A252C55C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C1DF1"/>
    <w:multiLevelType w:val="hybridMultilevel"/>
    <w:tmpl w:val="6D3C073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2A751B"/>
    <w:multiLevelType w:val="hybridMultilevel"/>
    <w:tmpl w:val="6C80C5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57AC3"/>
    <w:multiLevelType w:val="hybridMultilevel"/>
    <w:tmpl w:val="2F9007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D34E0"/>
    <w:multiLevelType w:val="hybridMultilevel"/>
    <w:tmpl w:val="2C0ADFB8"/>
    <w:lvl w:ilvl="0" w:tplc="BFD27182">
      <w:start w:val="5"/>
      <w:numFmt w:val="bullet"/>
      <w:lvlText w:val="-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810D76"/>
    <w:multiLevelType w:val="hybridMultilevel"/>
    <w:tmpl w:val="59B4B958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1C10AD"/>
    <w:multiLevelType w:val="hybridMultilevel"/>
    <w:tmpl w:val="C94616D8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885493"/>
    <w:multiLevelType w:val="hybridMultilevel"/>
    <w:tmpl w:val="DC0C753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B63B5E"/>
    <w:multiLevelType w:val="hybridMultilevel"/>
    <w:tmpl w:val="786C2B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454BA"/>
    <w:multiLevelType w:val="hybridMultilevel"/>
    <w:tmpl w:val="40C29F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C02A3"/>
    <w:multiLevelType w:val="multilevel"/>
    <w:tmpl w:val="BBC040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1C1630C"/>
    <w:multiLevelType w:val="hybridMultilevel"/>
    <w:tmpl w:val="FE4EC260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C70F68"/>
    <w:multiLevelType w:val="hybridMultilevel"/>
    <w:tmpl w:val="18D06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FE235C"/>
    <w:multiLevelType w:val="hybridMultilevel"/>
    <w:tmpl w:val="7D407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FF4DA7"/>
    <w:multiLevelType w:val="hybridMultilevel"/>
    <w:tmpl w:val="DE6A24B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109AC"/>
    <w:multiLevelType w:val="hybridMultilevel"/>
    <w:tmpl w:val="3BD4C7D2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50CB0"/>
    <w:multiLevelType w:val="hybridMultilevel"/>
    <w:tmpl w:val="B05087FA"/>
    <w:lvl w:ilvl="0" w:tplc="F8B848A8">
      <w:numFmt w:val="bullet"/>
      <w:lvlText w:val="-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1054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170016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20559851">
    <w:abstractNumId w:val="17"/>
  </w:num>
  <w:num w:numId="4" w16cid:durableId="144592060">
    <w:abstractNumId w:val="4"/>
  </w:num>
  <w:num w:numId="5" w16cid:durableId="155607870">
    <w:abstractNumId w:val="22"/>
  </w:num>
  <w:num w:numId="6" w16cid:durableId="83102645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102789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45468484">
    <w:abstractNumId w:val="6"/>
  </w:num>
  <w:num w:numId="9" w16cid:durableId="97413733">
    <w:abstractNumId w:val="10"/>
  </w:num>
  <w:num w:numId="10" w16cid:durableId="1345476361">
    <w:abstractNumId w:val="2"/>
  </w:num>
  <w:num w:numId="11" w16cid:durableId="1850945127">
    <w:abstractNumId w:val="0"/>
  </w:num>
  <w:num w:numId="12" w16cid:durableId="1847206202">
    <w:abstractNumId w:val="8"/>
  </w:num>
  <w:num w:numId="13" w16cid:durableId="1539196643">
    <w:abstractNumId w:val="1"/>
  </w:num>
  <w:num w:numId="14" w16cid:durableId="1140079422">
    <w:abstractNumId w:val="23"/>
  </w:num>
  <w:num w:numId="15" w16cid:durableId="831720507">
    <w:abstractNumId w:val="12"/>
  </w:num>
  <w:num w:numId="16" w16cid:durableId="796220153">
    <w:abstractNumId w:val="27"/>
  </w:num>
  <w:num w:numId="17" w16cid:durableId="180828087">
    <w:abstractNumId w:val="3"/>
  </w:num>
  <w:num w:numId="18" w16cid:durableId="1436712412">
    <w:abstractNumId w:val="13"/>
  </w:num>
  <w:num w:numId="19" w16cid:durableId="1832872502">
    <w:abstractNumId w:val="9"/>
  </w:num>
  <w:num w:numId="20" w16cid:durableId="193881874">
    <w:abstractNumId w:val="7"/>
  </w:num>
  <w:num w:numId="21" w16cid:durableId="1773747272">
    <w:abstractNumId w:val="21"/>
  </w:num>
  <w:num w:numId="22" w16cid:durableId="869300784">
    <w:abstractNumId w:val="20"/>
  </w:num>
  <w:num w:numId="23" w16cid:durableId="1159541212">
    <w:abstractNumId w:val="25"/>
  </w:num>
  <w:num w:numId="24" w16cid:durableId="1028606955">
    <w:abstractNumId w:val="24"/>
  </w:num>
  <w:num w:numId="25" w16cid:durableId="1301113308">
    <w:abstractNumId w:val="5"/>
  </w:num>
  <w:num w:numId="26" w16cid:durableId="1154564770">
    <w:abstractNumId w:val="28"/>
  </w:num>
  <w:num w:numId="27" w16cid:durableId="2122139943">
    <w:abstractNumId w:val="15"/>
  </w:num>
  <w:num w:numId="28" w16cid:durableId="1992976169">
    <w:abstractNumId w:val="16"/>
  </w:num>
  <w:num w:numId="29" w16cid:durableId="1377312689">
    <w:abstractNumId w:val="11"/>
  </w:num>
  <w:num w:numId="30" w16cid:durableId="900292577">
    <w:abstractNumId w:val="26"/>
  </w:num>
  <w:num w:numId="31" w16cid:durableId="16837013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fillcolor="red">
      <v:fill color="red" opacity="24904f" o:opacity2="24904f" type="pattern"/>
      <v:stroke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309"/>
    <w:rsid w:val="00000B8A"/>
    <w:rsid w:val="000037BE"/>
    <w:rsid w:val="00003918"/>
    <w:rsid w:val="000047D2"/>
    <w:rsid w:val="000069FC"/>
    <w:rsid w:val="000072DD"/>
    <w:rsid w:val="00007387"/>
    <w:rsid w:val="00007D86"/>
    <w:rsid w:val="00010B71"/>
    <w:rsid w:val="00010DDC"/>
    <w:rsid w:val="000114C7"/>
    <w:rsid w:val="00013607"/>
    <w:rsid w:val="00013BAD"/>
    <w:rsid w:val="00013E70"/>
    <w:rsid w:val="000144BD"/>
    <w:rsid w:val="00017ACD"/>
    <w:rsid w:val="000239D6"/>
    <w:rsid w:val="000249C9"/>
    <w:rsid w:val="00024AF7"/>
    <w:rsid w:val="00024EB9"/>
    <w:rsid w:val="00025CC8"/>
    <w:rsid w:val="000272E7"/>
    <w:rsid w:val="0002760C"/>
    <w:rsid w:val="00027818"/>
    <w:rsid w:val="0003035A"/>
    <w:rsid w:val="00031C27"/>
    <w:rsid w:val="00036F4B"/>
    <w:rsid w:val="00037C51"/>
    <w:rsid w:val="000415F0"/>
    <w:rsid w:val="000416B2"/>
    <w:rsid w:val="00041E80"/>
    <w:rsid w:val="000433F8"/>
    <w:rsid w:val="00044FB8"/>
    <w:rsid w:val="00045A80"/>
    <w:rsid w:val="0004692E"/>
    <w:rsid w:val="000513CE"/>
    <w:rsid w:val="00052803"/>
    <w:rsid w:val="00052D7F"/>
    <w:rsid w:val="00053F25"/>
    <w:rsid w:val="00057098"/>
    <w:rsid w:val="00060E39"/>
    <w:rsid w:val="00061E5F"/>
    <w:rsid w:val="00062D68"/>
    <w:rsid w:val="00064344"/>
    <w:rsid w:val="00065CE5"/>
    <w:rsid w:val="0007161C"/>
    <w:rsid w:val="000730DD"/>
    <w:rsid w:val="000737CC"/>
    <w:rsid w:val="00074096"/>
    <w:rsid w:val="00080B45"/>
    <w:rsid w:val="000812AA"/>
    <w:rsid w:val="000828E3"/>
    <w:rsid w:val="00082D55"/>
    <w:rsid w:val="00082F04"/>
    <w:rsid w:val="0008409D"/>
    <w:rsid w:val="00084C97"/>
    <w:rsid w:val="000853EA"/>
    <w:rsid w:val="00085D04"/>
    <w:rsid w:val="00090EC0"/>
    <w:rsid w:val="00092646"/>
    <w:rsid w:val="000926C7"/>
    <w:rsid w:val="0009361A"/>
    <w:rsid w:val="00093F4F"/>
    <w:rsid w:val="00094E10"/>
    <w:rsid w:val="000A0D98"/>
    <w:rsid w:val="000A1763"/>
    <w:rsid w:val="000A476F"/>
    <w:rsid w:val="000A6D56"/>
    <w:rsid w:val="000A7275"/>
    <w:rsid w:val="000A7DE2"/>
    <w:rsid w:val="000A7E31"/>
    <w:rsid w:val="000B01E5"/>
    <w:rsid w:val="000B0369"/>
    <w:rsid w:val="000B12B7"/>
    <w:rsid w:val="000B1331"/>
    <w:rsid w:val="000B14BA"/>
    <w:rsid w:val="000B1BE9"/>
    <w:rsid w:val="000B2F07"/>
    <w:rsid w:val="000B3E7C"/>
    <w:rsid w:val="000B432F"/>
    <w:rsid w:val="000B4757"/>
    <w:rsid w:val="000B5C44"/>
    <w:rsid w:val="000C1B53"/>
    <w:rsid w:val="000C5D7D"/>
    <w:rsid w:val="000C64B9"/>
    <w:rsid w:val="000C7466"/>
    <w:rsid w:val="000C7A54"/>
    <w:rsid w:val="000D103D"/>
    <w:rsid w:val="000D1943"/>
    <w:rsid w:val="000D3BE3"/>
    <w:rsid w:val="000D3F21"/>
    <w:rsid w:val="000D6C0F"/>
    <w:rsid w:val="000E01AB"/>
    <w:rsid w:val="000E03A6"/>
    <w:rsid w:val="000E2740"/>
    <w:rsid w:val="000E2945"/>
    <w:rsid w:val="000E3CE5"/>
    <w:rsid w:val="000E4C45"/>
    <w:rsid w:val="000E5DA9"/>
    <w:rsid w:val="000E6832"/>
    <w:rsid w:val="000E7706"/>
    <w:rsid w:val="000E7FED"/>
    <w:rsid w:val="000F101E"/>
    <w:rsid w:val="000F3E99"/>
    <w:rsid w:val="000F5B62"/>
    <w:rsid w:val="000F65F9"/>
    <w:rsid w:val="000F6996"/>
    <w:rsid w:val="0010044E"/>
    <w:rsid w:val="00100F15"/>
    <w:rsid w:val="001024CC"/>
    <w:rsid w:val="001040F1"/>
    <w:rsid w:val="0010418D"/>
    <w:rsid w:val="0010425D"/>
    <w:rsid w:val="00105AD2"/>
    <w:rsid w:val="001071D4"/>
    <w:rsid w:val="00110253"/>
    <w:rsid w:val="001105A5"/>
    <w:rsid w:val="00110634"/>
    <w:rsid w:val="001107F6"/>
    <w:rsid w:val="00110FCE"/>
    <w:rsid w:val="00112902"/>
    <w:rsid w:val="00112D3B"/>
    <w:rsid w:val="00112EB0"/>
    <w:rsid w:val="00114537"/>
    <w:rsid w:val="001157A2"/>
    <w:rsid w:val="001174B3"/>
    <w:rsid w:val="001178DC"/>
    <w:rsid w:val="00120400"/>
    <w:rsid w:val="00120A7F"/>
    <w:rsid w:val="00120E54"/>
    <w:rsid w:val="0012230C"/>
    <w:rsid w:val="0012480C"/>
    <w:rsid w:val="001257F8"/>
    <w:rsid w:val="00133DF0"/>
    <w:rsid w:val="00135697"/>
    <w:rsid w:val="00137A00"/>
    <w:rsid w:val="00140A25"/>
    <w:rsid w:val="00141C8E"/>
    <w:rsid w:val="00145684"/>
    <w:rsid w:val="00146582"/>
    <w:rsid w:val="00147BE2"/>
    <w:rsid w:val="00150185"/>
    <w:rsid w:val="001507C3"/>
    <w:rsid w:val="00152328"/>
    <w:rsid w:val="00153300"/>
    <w:rsid w:val="00153DD1"/>
    <w:rsid w:val="0015529B"/>
    <w:rsid w:val="00155386"/>
    <w:rsid w:val="001559E7"/>
    <w:rsid w:val="00160230"/>
    <w:rsid w:val="00162183"/>
    <w:rsid w:val="001628CA"/>
    <w:rsid w:val="001629C1"/>
    <w:rsid w:val="001638B7"/>
    <w:rsid w:val="00163E45"/>
    <w:rsid w:val="00170FCB"/>
    <w:rsid w:val="0017288C"/>
    <w:rsid w:val="001753AF"/>
    <w:rsid w:val="00175E61"/>
    <w:rsid w:val="00180576"/>
    <w:rsid w:val="001810C2"/>
    <w:rsid w:val="00182FC7"/>
    <w:rsid w:val="001849E0"/>
    <w:rsid w:val="001850AB"/>
    <w:rsid w:val="0018511F"/>
    <w:rsid w:val="0018549E"/>
    <w:rsid w:val="00190C43"/>
    <w:rsid w:val="0019146D"/>
    <w:rsid w:val="00192842"/>
    <w:rsid w:val="0019333C"/>
    <w:rsid w:val="001934EC"/>
    <w:rsid w:val="001935C0"/>
    <w:rsid w:val="00193955"/>
    <w:rsid w:val="00193A83"/>
    <w:rsid w:val="00193FB9"/>
    <w:rsid w:val="00194164"/>
    <w:rsid w:val="0019566F"/>
    <w:rsid w:val="001A0AFC"/>
    <w:rsid w:val="001A18A0"/>
    <w:rsid w:val="001A29DD"/>
    <w:rsid w:val="001A2EFB"/>
    <w:rsid w:val="001A4EB4"/>
    <w:rsid w:val="001A5EA8"/>
    <w:rsid w:val="001A71DE"/>
    <w:rsid w:val="001A7BD5"/>
    <w:rsid w:val="001B00FD"/>
    <w:rsid w:val="001B31A1"/>
    <w:rsid w:val="001B3C16"/>
    <w:rsid w:val="001B45C5"/>
    <w:rsid w:val="001B590D"/>
    <w:rsid w:val="001B5A29"/>
    <w:rsid w:val="001B756A"/>
    <w:rsid w:val="001C3865"/>
    <w:rsid w:val="001C3A01"/>
    <w:rsid w:val="001C3EF7"/>
    <w:rsid w:val="001C5377"/>
    <w:rsid w:val="001C6B3B"/>
    <w:rsid w:val="001D27C0"/>
    <w:rsid w:val="001D2A6A"/>
    <w:rsid w:val="001D4E9C"/>
    <w:rsid w:val="001D5040"/>
    <w:rsid w:val="001D517F"/>
    <w:rsid w:val="001D522C"/>
    <w:rsid w:val="001D7C46"/>
    <w:rsid w:val="001D7DD7"/>
    <w:rsid w:val="001E0CF7"/>
    <w:rsid w:val="001E438A"/>
    <w:rsid w:val="001E43A4"/>
    <w:rsid w:val="001E4A2B"/>
    <w:rsid w:val="001E6401"/>
    <w:rsid w:val="001E69B1"/>
    <w:rsid w:val="001F0864"/>
    <w:rsid w:val="001F0973"/>
    <w:rsid w:val="001F1B33"/>
    <w:rsid w:val="001F1EF4"/>
    <w:rsid w:val="001F28F8"/>
    <w:rsid w:val="001F2A0B"/>
    <w:rsid w:val="001F50E6"/>
    <w:rsid w:val="001F6F4E"/>
    <w:rsid w:val="001F7DF4"/>
    <w:rsid w:val="00200F8A"/>
    <w:rsid w:val="002019DF"/>
    <w:rsid w:val="00201D46"/>
    <w:rsid w:val="00201DAC"/>
    <w:rsid w:val="002033EA"/>
    <w:rsid w:val="00203EBD"/>
    <w:rsid w:val="0020454C"/>
    <w:rsid w:val="002058A3"/>
    <w:rsid w:val="00205C34"/>
    <w:rsid w:val="002065A0"/>
    <w:rsid w:val="00207431"/>
    <w:rsid w:val="0020796D"/>
    <w:rsid w:val="00210CE2"/>
    <w:rsid w:val="002127DC"/>
    <w:rsid w:val="00212D0F"/>
    <w:rsid w:val="00217921"/>
    <w:rsid w:val="00220557"/>
    <w:rsid w:val="00221664"/>
    <w:rsid w:val="00221995"/>
    <w:rsid w:val="002219F1"/>
    <w:rsid w:val="00221D3E"/>
    <w:rsid w:val="0022287F"/>
    <w:rsid w:val="00222CDA"/>
    <w:rsid w:val="002246B0"/>
    <w:rsid w:val="00224E67"/>
    <w:rsid w:val="002255D6"/>
    <w:rsid w:val="002329AB"/>
    <w:rsid w:val="00233B00"/>
    <w:rsid w:val="00235EEA"/>
    <w:rsid w:val="002369B0"/>
    <w:rsid w:val="0023756F"/>
    <w:rsid w:val="00237D16"/>
    <w:rsid w:val="00237DD1"/>
    <w:rsid w:val="00237DE4"/>
    <w:rsid w:val="00240EF1"/>
    <w:rsid w:val="00241385"/>
    <w:rsid w:val="002428D4"/>
    <w:rsid w:val="00242CE0"/>
    <w:rsid w:val="00242E83"/>
    <w:rsid w:val="00244454"/>
    <w:rsid w:val="00244EEF"/>
    <w:rsid w:val="002456A6"/>
    <w:rsid w:val="00246C5A"/>
    <w:rsid w:val="00246E21"/>
    <w:rsid w:val="00246E64"/>
    <w:rsid w:val="0025097A"/>
    <w:rsid w:val="00250B2B"/>
    <w:rsid w:val="00251C7A"/>
    <w:rsid w:val="00252AD5"/>
    <w:rsid w:val="002536D2"/>
    <w:rsid w:val="002540DC"/>
    <w:rsid w:val="00254923"/>
    <w:rsid w:val="00254BE1"/>
    <w:rsid w:val="0025538D"/>
    <w:rsid w:val="00260267"/>
    <w:rsid w:val="0026154A"/>
    <w:rsid w:val="00261747"/>
    <w:rsid w:val="00265D1F"/>
    <w:rsid w:val="002662BF"/>
    <w:rsid w:val="00266B68"/>
    <w:rsid w:val="0026750F"/>
    <w:rsid w:val="00267961"/>
    <w:rsid w:val="00270412"/>
    <w:rsid w:val="002705B0"/>
    <w:rsid w:val="00272F4B"/>
    <w:rsid w:val="0027401F"/>
    <w:rsid w:val="0027422F"/>
    <w:rsid w:val="00275F96"/>
    <w:rsid w:val="00276046"/>
    <w:rsid w:val="002806A3"/>
    <w:rsid w:val="00282DC1"/>
    <w:rsid w:val="00282E69"/>
    <w:rsid w:val="002841AB"/>
    <w:rsid w:val="00284606"/>
    <w:rsid w:val="002905AD"/>
    <w:rsid w:val="002905DE"/>
    <w:rsid w:val="00291E26"/>
    <w:rsid w:val="002922E3"/>
    <w:rsid w:val="0029281F"/>
    <w:rsid w:val="00293FCC"/>
    <w:rsid w:val="00294CB8"/>
    <w:rsid w:val="00295017"/>
    <w:rsid w:val="0029577E"/>
    <w:rsid w:val="00296C5D"/>
    <w:rsid w:val="00297055"/>
    <w:rsid w:val="0029722E"/>
    <w:rsid w:val="002A0BC4"/>
    <w:rsid w:val="002A0DE1"/>
    <w:rsid w:val="002A1347"/>
    <w:rsid w:val="002A16CC"/>
    <w:rsid w:val="002A1A84"/>
    <w:rsid w:val="002A2165"/>
    <w:rsid w:val="002A2ADB"/>
    <w:rsid w:val="002A2B78"/>
    <w:rsid w:val="002A5CBD"/>
    <w:rsid w:val="002A5F51"/>
    <w:rsid w:val="002A698C"/>
    <w:rsid w:val="002A759E"/>
    <w:rsid w:val="002A760E"/>
    <w:rsid w:val="002B02D4"/>
    <w:rsid w:val="002B06A0"/>
    <w:rsid w:val="002B1B84"/>
    <w:rsid w:val="002B1E7C"/>
    <w:rsid w:val="002B624F"/>
    <w:rsid w:val="002B6785"/>
    <w:rsid w:val="002C0466"/>
    <w:rsid w:val="002C04B8"/>
    <w:rsid w:val="002C0BCF"/>
    <w:rsid w:val="002C1C87"/>
    <w:rsid w:val="002C2471"/>
    <w:rsid w:val="002C393B"/>
    <w:rsid w:val="002C4142"/>
    <w:rsid w:val="002C4CF1"/>
    <w:rsid w:val="002C5762"/>
    <w:rsid w:val="002C7ADB"/>
    <w:rsid w:val="002C7E6A"/>
    <w:rsid w:val="002D0029"/>
    <w:rsid w:val="002D1EC1"/>
    <w:rsid w:val="002D28C4"/>
    <w:rsid w:val="002D3021"/>
    <w:rsid w:val="002D74CE"/>
    <w:rsid w:val="002D7719"/>
    <w:rsid w:val="002D77AF"/>
    <w:rsid w:val="002E2123"/>
    <w:rsid w:val="002E2941"/>
    <w:rsid w:val="002E2A51"/>
    <w:rsid w:val="002E2C04"/>
    <w:rsid w:val="002E3452"/>
    <w:rsid w:val="002E34DA"/>
    <w:rsid w:val="002E3C27"/>
    <w:rsid w:val="002E5657"/>
    <w:rsid w:val="002E6763"/>
    <w:rsid w:val="002E6E99"/>
    <w:rsid w:val="002F4E16"/>
    <w:rsid w:val="002F53DE"/>
    <w:rsid w:val="002F5B2E"/>
    <w:rsid w:val="002F6AD0"/>
    <w:rsid w:val="002F7036"/>
    <w:rsid w:val="003018A7"/>
    <w:rsid w:val="00303352"/>
    <w:rsid w:val="0030494D"/>
    <w:rsid w:val="00305B81"/>
    <w:rsid w:val="00306C53"/>
    <w:rsid w:val="00306EDE"/>
    <w:rsid w:val="00307F86"/>
    <w:rsid w:val="00310975"/>
    <w:rsid w:val="00312B4F"/>
    <w:rsid w:val="00312C8A"/>
    <w:rsid w:val="0031420D"/>
    <w:rsid w:val="00314735"/>
    <w:rsid w:val="0031497D"/>
    <w:rsid w:val="003152FA"/>
    <w:rsid w:val="00317C90"/>
    <w:rsid w:val="0032079A"/>
    <w:rsid w:val="00321B95"/>
    <w:rsid w:val="00324384"/>
    <w:rsid w:val="00327FAF"/>
    <w:rsid w:val="0033010B"/>
    <w:rsid w:val="00330E89"/>
    <w:rsid w:val="00331AA9"/>
    <w:rsid w:val="0033323F"/>
    <w:rsid w:val="00333C07"/>
    <w:rsid w:val="00334088"/>
    <w:rsid w:val="003340B8"/>
    <w:rsid w:val="00334509"/>
    <w:rsid w:val="00335480"/>
    <w:rsid w:val="00335A38"/>
    <w:rsid w:val="003360F7"/>
    <w:rsid w:val="003377CE"/>
    <w:rsid w:val="003424E8"/>
    <w:rsid w:val="00342588"/>
    <w:rsid w:val="0034304D"/>
    <w:rsid w:val="003433D4"/>
    <w:rsid w:val="003474A0"/>
    <w:rsid w:val="00352AD2"/>
    <w:rsid w:val="0035444A"/>
    <w:rsid w:val="0036108A"/>
    <w:rsid w:val="00362B1C"/>
    <w:rsid w:val="00363038"/>
    <w:rsid w:val="00365D55"/>
    <w:rsid w:val="003661AB"/>
    <w:rsid w:val="003705C0"/>
    <w:rsid w:val="00370739"/>
    <w:rsid w:val="00370AEC"/>
    <w:rsid w:val="00371C80"/>
    <w:rsid w:val="00373B10"/>
    <w:rsid w:val="00374A82"/>
    <w:rsid w:val="00375785"/>
    <w:rsid w:val="003808AC"/>
    <w:rsid w:val="00381A14"/>
    <w:rsid w:val="00381D4B"/>
    <w:rsid w:val="00382BF4"/>
    <w:rsid w:val="003839FF"/>
    <w:rsid w:val="00385155"/>
    <w:rsid w:val="00386792"/>
    <w:rsid w:val="003917BE"/>
    <w:rsid w:val="00391D37"/>
    <w:rsid w:val="0039346D"/>
    <w:rsid w:val="00395944"/>
    <w:rsid w:val="0039694B"/>
    <w:rsid w:val="00396F3D"/>
    <w:rsid w:val="003A23F2"/>
    <w:rsid w:val="003A357D"/>
    <w:rsid w:val="003B088D"/>
    <w:rsid w:val="003B2062"/>
    <w:rsid w:val="003B41C0"/>
    <w:rsid w:val="003B5093"/>
    <w:rsid w:val="003B5945"/>
    <w:rsid w:val="003B59C9"/>
    <w:rsid w:val="003C407B"/>
    <w:rsid w:val="003C4A30"/>
    <w:rsid w:val="003D1CB4"/>
    <w:rsid w:val="003D2A6B"/>
    <w:rsid w:val="003D4FC5"/>
    <w:rsid w:val="003D6F8F"/>
    <w:rsid w:val="003D7968"/>
    <w:rsid w:val="003D79DA"/>
    <w:rsid w:val="003E01A7"/>
    <w:rsid w:val="003E103E"/>
    <w:rsid w:val="003E3370"/>
    <w:rsid w:val="003E35E7"/>
    <w:rsid w:val="003E6B81"/>
    <w:rsid w:val="003F2354"/>
    <w:rsid w:val="003F24F3"/>
    <w:rsid w:val="003F2973"/>
    <w:rsid w:val="003F2F97"/>
    <w:rsid w:val="003F3D49"/>
    <w:rsid w:val="003F405B"/>
    <w:rsid w:val="003F541C"/>
    <w:rsid w:val="003F551D"/>
    <w:rsid w:val="003F5BF1"/>
    <w:rsid w:val="003F720A"/>
    <w:rsid w:val="0040067D"/>
    <w:rsid w:val="00400E1F"/>
    <w:rsid w:val="004016DB"/>
    <w:rsid w:val="00404502"/>
    <w:rsid w:val="00404568"/>
    <w:rsid w:val="00404798"/>
    <w:rsid w:val="00405F4A"/>
    <w:rsid w:val="00406083"/>
    <w:rsid w:val="00410899"/>
    <w:rsid w:val="00411FA7"/>
    <w:rsid w:val="00412DD5"/>
    <w:rsid w:val="004140EB"/>
    <w:rsid w:val="004156FE"/>
    <w:rsid w:val="00417134"/>
    <w:rsid w:val="00420CBC"/>
    <w:rsid w:val="004217E1"/>
    <w:rsid w:val="00421D0A"/>
    <w:rsid w:val="00423E75"/>
    <w:rsid w:val="004256D1"/>
    <w:rsid w:val="00426618"/>
    <w:rsid w:val="00426EE4"/>
    <w:rsid w:val="0043170F"/>
    <w:rsid w:val="00431CB0"/>
    <w:rsid w:val="00432856"/>
    <w:rsid w:val="00432D50"/>
    <w:rsid w:val="00434C92"/>
    <w:rsid w:val="00434D03"/>
    <w:rsid w:val="004419B7"/>
    <w:rsid w:val="00442FB8"/>
    <w:rsid w:val="00444048"/>
    <w:rsid w:val="0044541F"/>
    <w:rsid w:val="00445563"/>
    <w:rsid w:val="0044706D"/>
    <w:rsid w:val="004500B6"/>
    <w:rsid w:val="00453757"/>
    <w:rsid w:val="004556C5"/>
    <w:rsid w:val="004574F2"/>
    <w:rsid w:val="00457CB7"/>
    <w:rsid w:val="00457FB0"/>
    <w:rsid w:val="00460097"/>
    <w:rsid w:val="00461883"/>
    <w:rsid w:val="00461D14"/>
    <w:rsid w:val="00462D9C"/>
    <w:rsid w:val="0046362A"/>
    <w:rsid w:val="00463678"/>
    <w:rsid w:val="0046484F"/>
    <w:rsid w:val="00466DF6"/>
    <w:rsid w:val="004672E6"/>
    <w:rsid w:val="0046739A"/>
    <w:rsid w:val="0046795F"/>
    <w:rsid w:val="00472255"/>
    <w:rsid w:val="0047244A"/>
    <w:rsid w:val="004729F1"/>
    <w:rsid w:val="00472CF4"/>
    <w:rsid w:val="004731C4"/>
    <w:rsid w:val="00473B24"/>
    <w:rsid w:val="00473CD2"/>
    <w:rsid w:val="00475554"/>
    <w:rsid w:val="004801CB"/>
    <w:rsid w:val="00481A70"/>
    <w:rsid w:val="00483C0D"/>
    <w:rsid w:val="00485A74"/>
    <w:rsid w:val="0048748F"/>
    <w:rsid w:val="004901A5"/>
    <w:rsid w:val="004912FB"/>
    <w:rsid w:val="00493BDB"/>
    <w:rsid w:val="004956BB"/>
    <w:rsid w:val="004968A4"/>
    <w:rsid w:val="004A2A85"/>
    <w:rsid w:val="004A5701"/>
    <w:rsid w:val="004A67C0"/>
    <w:rsid w:val="004A7746"/>
    <w:rsid w:val="004B15C7"/>
    <w:rsid w:val="004B20BC"/>
    <w:rsid w:val="004B263C"/>
    <w:rsid w:val="004B5034"/>
    <w:rsid w:val="004B74EF"/>
    <w:rsid w:val="004B7618"/>
    <w:rsid w:val="004B78CF"/>
    <w:rsid w:val="004C02C4"/>
    <w:rsid w:val="004C0A5D"/>
    <w:rsid w:val="004C0BE4"/>
    <w:rsid w:val="004C14A8"/>
    <w:rsid w:val="004C1C6D"/>
    <w:rsid w:val="004C2D03"/>
    <w:rsid w:val="004C37B6"/>
    <w:rsid w:val="004C3F3B"/>
    <w:rsid w:val="004C42E1"/>
    <w:rsid w:val="004C5510"/>
    <w:rsid w:val="004D0309"/>
    <w:rsid w:val="004D1817"/>
    <w:rsid w:val="004D3037"/>
    <w:rsid w:val="004D3C41"/>
    <w:rsid w:val="004D5326"/>
    <w:rsid w:val="004D63AC"/>
    <w:rsid w:val="004D675E"/>
    <w:rsid w:val="004D6ADE"/>
    <w:rsid w:val="004E0C2B"/>
    <w:rsid w:val="004E157D"/>
    <w:rsid w:val="004E2C66"/>
    <w:rsid w:val="004E40BC"/>
    <w:rsid w:val="004E464F"/>
    <w:rsid w:val="004E5126"/>
    <w:rsid w:val="004E549D"/>
    <w:rsid w:val="004E64BB"/>
    <w:rsid w:val="004E682B"/>
    <w:rsid w:val="004F08E4"/>
    <w:rsid w:val="004F26A0"/>
    <w:rsid w:val="004F3F18"/>
    <w:rsid w:val="004F44AC"/>
    <w:rsid w:val="004F44B6"/>
    <w:rsid w:val="004F52D3"/>
    <w:rsid w:val="004F767C"/>
    <w:rsid w:val="004F7B6D"/>
    <w:rsid w:val="004F7CFD"/>
    <w:rsid w:val="00500045"/>
    <w:rsid w:val="00500DD8"/>
    <w:rsid w:val="00501D43"/>
    <w:rsid w:val="00502394"/>
    <w:rsid w:val="005031B2"/>
    <w:rsid w:val="005032C1"/>
    <w:rsid w:val="00503702"/>
    <w:rsid w:val="0050386E"/>
    <w:rsid w:val="005142F0"/>
    <w:rsid w:val="00514C59"/>
    <w:rsid w:val="005163A7"/>
    <w:rsid w:val="0051690E"/>
    <w:rsid w:val="005204BA"/>
    <w:rsid w:val="00520FF1"/>
    <w:rsid w:val="00521E09"/>
    <w:rsid w:val="005221F6"/>
    <w:rsid w:val="00522C63"/>
    <w:rsid w:val="00523688"/>
    <w:rsid w:val="00524323"/>
    <w:rsid w:val="00524804"/>
    <w:rsid w:val="0052571D"/>
    <w:rsid w:val="00526456"/>
    <w:rsid w:val="00527BFA"/>
    <w:rsid w:val="00530433"/>
    <w:rsid w:val="005319D3"/>
    <w:rsid w:val="00532359"/>
    <w:rsid w:val="005339F8"/>
    <w:rsid w:val="0053429A"/>
    <w:rsid w:val="00546907"/>
    <w:rsid w:val="00552525"/>
    <w:rsid w:val="00552A9A"/>
    <w:rsid w:val="0055355F"/>
    <w:rsid w:val="00554009"/>
    <w:rsid w:val="0055440B"/>
    <w:rsid w:val="00554AB0"/>
    <w:rsid w:val="005557FF"/>
    <w:rsid w:val="00555D5C"/>
    <w:rsid w:val="00557923"/>
    <w:rsid w:val="0056107C"/>
    <w:rsid w:val="0056344F"/>
    <w:rsid w:val="005647DB"/>
    <w:rsid w:val="00565148"/>
    <w:rsid w:val="005665E8"/>
    <w:rsid w:val="00566635"/>
    <w:rsid w:val="00567E2E"/>
    <w:rsid w:val="00571E69"/>
    <w:rsid w:val="00572004"/>
    <w:rsid w:val="00572163"/>
    <w:rsid w:val="00572E40"/>
    <w:rsid w:val="00573FFA"/>
    <w:rsid w:val="005751FC"/>
    <w:rsid w:val="00576EB5"/>
    <w:rsid w:val="005814B8"/>
    <w:rsid w:val="00583A18"/>
    <w:rsid w:val="00585670"/>
    <w:rsid w:val="00585887"/>
    <w:rsid w:val="005859F9"/>
    <w:rsid w:val="00586135"/>
    <w:rsid w:val="00587079"/>
    <w:rsid w:val="00587790"/>
    <w:rsid w:val="00587C4E"/>
    <w:rsid w:val="005901D0"/>
    <w:rsid w:val="00591BB0"/>
    <w:rsid w:val="005947DA"/>
    <w:rsid w:val="00596670"/>
    <w:rsid w:val="005A291F"/>
    <w:rsid w:val="005A2D86"/>
    <w:rsid w:val="005A2EE8"/>
    <w:rsid w:val="005A4F08"/>
    <w:rsid w:val="005A733A"/>
    <w:rsid w:val="005A7A52"/>
    <w:rsid w:val="005B1F70"/>
    <w:rsid w:val="005B20BD"/>
    <w:rsid w:val="005B4C29"/>
    <w:rsid w:val="005B5F63"/>
    <w:rsid w:val="005C1840"/>
    <w:rsid w:val="005C21E3"/>
    <w:rsid w:val="005C2873"/>
    <w:rsid w:val="005C3A48"/>
    <w:rsid w:val="005C440A"/>
    <w:rsid w:val="005C4603"/>
    <w:rsid w:val="005C4ED6"/>
    <w:rsid w:val="005C5DA3"/>
    <w:rsid w:val="005C6C92"/>
    <w:rsid w:val="005D2C00"/>
    <w:rsid w:val="005D3C4C"/>
    <w:rsid w:val="005D4770"/>
    <w:rsid w:val="005D7FD7"/>
    <w:rsid w:val="005E0183"/>
    <w:rsid w:val="005E1237"/>
    <w:rsid w:val="005E2129"/>
    <w:rsid w:val="005E2298"/>
    <w:rsid w:val="005E3787"/>
    <w:rsid w:val="005E3E2A"/>
    <w:rsid w:val="005E4AF1"/>
    <w:rsid w:val="005E6918"/>
    <w:rsid w:val="005E6DD9"/>
    <w:rsid w:val="005E7806"/>
    <w:rsid w:val="005F0B4F"/>
    <w:rsid w:val="005F113F"/>
    <w:rsid w:val="005F1DEB"/>
    <w:rsid w:val="005F2502"/>
    <w:rsid w:val="005F2931"/>
    <w:rsid w:val="005F42FD"/>
    <w:rsid w:val="006002A6"/>
    <w:rsid w:val="00602D6D"/>
    <w:rsid w:val="0060383C"/>
    <w:rsid w:val="00603E3F"/>
    <w:rsid w:val="00604004"/>
    <w:rsid w:val="006051B6"/>
    <w:rsid w:val="006106C1"/>
    <w:rsid w:val="00611163"/>
    <w:rsid w:val="00613732"/>
    <w:rsid w:val="00613E9C"/>
    <w:rsid w:val="00615DD2"/>
    <w:rsid w:val="006203C8"/>
    <w:rsid w:val="0062239C"/>
    <w:rsid w:val="006236D4"/>
    <w:rsid w:val="0062461F"/>
    <w:rsid w:val="006254AD"/>
    <w:rsid w:val="00630704"/>
    <w:rsid w:val="00630CAA"/>
    <w:rsid w:val="006310B6"/>
    <w:rsid w:val="00631D5F"/>
    <w:rsid w:val="00633CE4"/>
    <w:rsid w:val="00633CF0"/>
    <w:rsid w:val="00634228"/>
    <w:rsid w:val="00635834"/>
    <w:rsid w:val="00636042"/>
    <w:rsid w:val="00636EB4"/>
    <w:rsid w:val="0063729E"/>
    <w:rsid w:val="00637DAF"/>
    <w:rsid w:val="00637F2D"/>
    <w:rsid w:val="0064039E"/>
    <w:rsid w:val="0064095A"/>
    <w:rsid w:val="00642D6F"/>
    <w:rsid w:val="00642DA5"/>
    <w:rsid w:val="00644C3A"/>
    <w:rsid w:val="00646584"/>
    <w:rsid w:val="00646642"/>
    <w:rsid w:val="00650913"/>
    <w:rsid w:val="00652911"/>
    <w:rsid w:val="00653065"/>
    <w:rsid w:val="00653590"/>
    <w:rsid w:val="00654C15"/>
    <w:rsid w:val="00654E95"/>
    <w:rsid w:val="00655B37"/>
    <w:rsid w:val="00655E08"/>
    <w:rsid w:val="00657113"/>
    <w:rsid w:val="00660421"/>
    <w:rsid w:val="00664012"/>
    <w:rsid w:val="0066459B"/>
    <w:rsid w:val="00664646"/>
    <w:rsid w:val="006669EF"/>
    <w:rsid w:val="00666AE4"/>
    <w:rsid w:val="00670E09"/>
    <w:rsid w:val="00671CF3"/>
    <w:rsid w:val="00672F67"/>
    <w:rsid w:val="00673841"/>
    <w:rsid w:val="00674B0B"/>
    <w:rsid w:val="00675D8D"/>
    <w:rsid w:val="00675E43"/>
    <w:rsid w:val="006769F3"/>
    <w:rsid w:val="00676C44"/>
    <w:rsid w:val="0067729C"/>
    <w:rsid w:val="00677D43"/>
    <w:rsid w:val="00681CC1"/>
    <w:rsid w:val="006839EE"/>
    <w:rsid w:val="006854CF"/>
    <w:rsid w:val="006901FF"/>
    <w:rsid w:val="0069332D"/>
    <w:rsid w:val="00693E6C"/>
    <w:rsid w:val="006953BF"/>
    <w:rsid w:val="00695953"/>
    <w:rsid w:val="006960D6"/>
    <w:rsid w:val="006A0634"/>
    <w:rsid w:val="006A3BB4"/>
    <w:rsid w:val="006A4B05"/>
    <w:rsid w:val="006A4E0E"/>
    <w:rsid w:val="006A5C9B"/>
    <w:rsid w:val="006A602A"/>
    <w:rsid w:val="006A6030"/>
    <w:rsid w:val="006A6D0C"/>
    <w:rsid w:val="006B028C"/>
    <w:rsid w:val="006B09F8"/>
    <w:rsid w:val="006B239C"/>
    <w:rsid w:val="006B3605"/>
    <w:rsid w:val="006B3B75"/>
    <w:rsid w:val="006B551E"/>
    <w:rsid w:val="006B71F0"/>
    <w:rsid w:val="006C00E5"/>
    <w:rsid w:val="006C0105"/>
    <w:rsid w:val="006C1223"/>
    <w:rsid w:val="006C1B7C"/>
    <w:rsid w:val="006C1CF9"/>
    <w:rsid w:val="006C20FF"/>
    <w:rsid w:val="006C63B3"/>
    <w:rsid w:val="006C7ACB"/>
    <w:rsid w:val="006D0392"/>
    <w:rsid w:val="006D0452"/>
    <w:rsid w:val="006D08ED"/>
    <w:rsid w:val="006D1D19"/>
    <w:rsid w:val="006D3F66"/>
    <w:rsid w:val="006D6E70"/>
    <w:rsid w:val="006D75CB"/>
    <w:rsid w:val="006E26B4"/>
    <w:rsid w:val="006E2DD2"/>
    <w:rsid w:val="006E32C7"/>
    <w:rsid w:val="006E3BCD"/>
    <w:rsid w:val="006E5363"/>
    <w:rsid w:val="006E5CF3"/>
    <w:rsid w:val="006E65AD"/>
    <w:rsid w:val="006E717B"/>
    <w:rsid w:val="006F140D"/>
    <w:rsid w:val="006F17B6"/>
    <w:rsid w:val="006F286A"/>
    <w:rsid w:val="006F2DDB"/>
    <w:rsid w:val="006F2F5B"/>
    <w:rsid w:val="006F5D17"/>
    <w:rsid w:val="006F6AB6"/>
    <w:rsid w:val="006F6BDE"/>
    <w:rsid w:val="006F6CFA"/>
    <w:rsid w:val="007003A0"/>
    <w:rsid w:val="00700C21"/>
    <w:rsid w:val="007012B6"/>
    <w:rsid w:val="00701847"/>
    <w:rsid w:val="0070212A"/>
    <w:rsid w:val="00707334"/>
    <w:rsid w:val="0070737E"/>
    <w:rsid w:val="00707EE4"/>
    <w:rsid w:val="00711B42"/>
    <w:rsid w:val="00711D43"/>
    <w:rsid w:val="007121A4"/>
    <w:rsid w:val="00715F12"/>
    <w:rsid w:val="00722D19"/>
    <w:rsid w:val="00724709"/>
    <w:rsid w:val="00724D6B"/>
    <w:rsid w:val="0072646D"/>
    <w:rsid w:val="0072777D"/>
    <w:rsid w:val="00730169"/>
    <w:rsid w:val="007330F9"/>
    <w:rsid w:val="007369A8"/>
    <w:rsid w:val="00736F9B"/>
    <w:rsid w:val="00737389"/>
    <w:rsid w:val="007379E1"/>
    <w:rsid w:val="00737B17"/>
    <w:rsid w:val="00737FA5"/>
    <w:rsid w:val="00740196"/>
    <w:rsid w:val="007403CA"/>
    <w:rsid w:val="0074070C"/>
    <w:rsid w:val="00742047"/>
    <w:rsid w:val="00742EDE"/>
    <w:rsid w:val="00744916"/>
    <w:rsid w:val="0074642B"/>
    <w:rsid w:val="0074656C"/>
    <w:rsid w:val="0074708C"/>
    <w:rsid w:val="007472DE"/>
    <w:rsid w:val="007475F3"/>
    <w:rsid w:val="0075408F"/>
    <w:rsid w:val="00757755"/>
    <w:rsid w:val="00757903"/>
    <w:rsid w:val="007600F6"/>
    <w:rsid w:val="0076420B"/>
    <w:rsid w:val="00764737"/>
    <w:rsid w:val="007677E2"/>
    <w:rsid w:val="007705BB"/>
    <w:rsid w:val="00772A50"/>
    <w:rsid w:val="00773A35"/>
    <w:rsid w:val="00775310"/>
    <w:rsid w:val="00775A7C"/>
    <w:rsid w:val="007806F8"/>
    <w:rsid w:val="0078141C"/>
    <w:rsid w:val="00781973"/>
    <w:rsid w:val="00783A80"/>
    <w:rsid w:val="00790B44"/>
    <w:rsid w:val="00790EF9"/>
    <w:rsid w:val="00791232"/>
    <w:rsid w:val="007925CD"/>
    <w:rsid w:val="0079265E"/>
    <w:rsid w:val="00794623"/>
    <w:rsid w:val="00795093"/>
    <w:rsid w:val="007954A5"/>
    <w:rsid w:val="00796108"/>
    <w:rsid w:val="00797402"/>
    <w:rsid w:val="007A0457"/>
    <w:rsid w:val="007A0CB5"/>
    <w:rsid w:val="007A2374"/>
    <w:rsid w:val="007A2487"/>
    <w:rsid w:val="007A2D89"/>
    <w:rsid w:val="007A538A"/>
    <w:rsid w:val="007A7EA2"/>
    <w:rsid w:val="007B09BE"/>
    <w:rsid w:val="007B3322"/>
    <w:rsid w:val="007B333C"/>
    <w:rsid w:val="007B6389"/>
    <w:rsid w:val="007B78C7"/>
    <w:rsid w:val="007C13DC"/>
    <w:rsid w:val="007C1D04"/>
    <w:rsid w:val="007C2C99"/>
    <w:rsid w:val="007C3DC1"/>
    <w:rsid w:val="007C433E"/>
    <w:rsid w:val="007C46F5"/>
    <w:rsid w:val="007C4F5D"/>
    <w:rsid w:val="007C551F"/>
    <w:rsid w:val="007C68C3"/>
    <w:rsid w:val="007D19B5"/>
    <w:rsid w:val="007D6071"/>
    <w:rsid w:val="007D6C46"/>
    <w:rsid w:val="007D7760"/>
    <w:rsid w:val="007D7B4A"/>
    <w:rsid w:val="007E126C"/>
    <w:rsid w:val="007E1447"/>
    <w:rsid w:val="007E1521"/>
    <w:rsid w:val="007E1B30"/>
    <w:rsid w:val="007E4952"/>
    <w:rsid w:val="007E5293"/>
    <w:rsid w:val="007E54A2"/>
    <w:rsid w:val="007F1DE5"/>
    <w:rsid w:val="007F3402"/>
    <w:rsid w:val="007F425A"/>
    <w:rsid w:val="007F637D"/>
    <w:rsid w:val="007F687E"/>
    <w:rsid w:val="007F7070"/>
    <w:rsid w:val="00801ED6"/>
    <w:rsid w:val="0080289B"/>
    <w:rsid w:val="00802AEF"/>
    <w:rsid w:val="00804056"/>
    <w:rsid w:val="0080499D"/>
    <w:rsid w:val="00804CBE"/>
    <w:rsid w:val="00805B48"/>
    <w:rsid w:val="00806C70"/>
    <w:rsid w:val="0081037A"/>
    <w:rsid w:val="0081512E"/>
    <w:rsid w:val="00816485"/>
    <w:rsid w:val="00820EEB"/>
    <w:rsid w:val="00821A07"/>
    <w:rsid w:val="00821ED4"/>
    <w:rsid w:val="00821F01"/>
    <w:rsid w:val="00822D8C"/>
    <w:rsid w:val="008247A8"/>
    <w:rsid w:val="00826353"/>
    <w:rsid w:val="00826396"/>
    <w:rsid w:val="00826870"/>
    <w:rsid w:val="00826D8D"/>
    <w:rsid w:val="008274B5"/>
    <w:rsid w:val="008278C0"/>
    <w:rsid w:val="0083065C"/>
    <w:rsid w:val="00830663"/>
    <w:rsid w:val="00831DB2"/>
    <w:rsid w:val="00832183"/>
    <w:rsid w:val="00832C2D"/>
    <w:rsid w:val="008331F5"/>
    <w:rsid w:val="00834DF5"/>
    <w:rsid w:val="00836A97"/>
    <w:rsid w:val="00836FA9"/>
    <w:rsid w:val="00836FED"/>
    <w:rsid w:val="00841134"/>
    <w:rsid w:val="0084264F"/>
    <w:rsid w:val="008463CA"/>
    <w:rsid w:val="00846E98"/>
    <w:rsid w:val="00850A7F"/>
    <w:rsid w:val="008510E9"/>
    <w:rsid w:val="008516D5"/>
    <w:rsid w:val="00854089"/>
    <w:rsid w:val="00855CEE"/>
    <w:rsid w:val="00856E25"/>
    <w:rsid w:val="0085794D"/>
    <w:rsid w:val="00857C7F"/>
    <w:rsid w:val="00857D27"/>
    <w:rsid w:val="00857DA2"/>
    <w:rsid w:val="00860D5B"/>
    <w:rsid w:val="008660D3"/>
    <w:rsid w:val="00866280"/>
    <w:rsid w:val="00866754"/>
    <w:rsid w:val="008673CC"/>
    <w:rsid w:val="008710A4"/>
    <w:rsid w:val="00872619"/>
    <w:rsid w:val="00874D0C"/>
    <w:rsid w:val="008755ED"/>
    <w:rsid w:val="00877952"/>
    <w:rsid w:val="008803EE"/>
    <w:rsid w:val="008807E5"/>
    <w:rsid w:val="00881C8E"/>
    <w:rsid w:val="008827F2"/>
    <w:rsid w:val="00882B51"/>
    <w:rsid w:val="00884C0A"/>
    <w:rsid w:val="00884F12"/>
    <w:rsid w:val="00891D9E"/>
    <w:rsid w:val="00893388"/>
    <w:rsid w:val="00893926"/>
    <w:rsid w:val="0089463D"/>
    <w:rsid w:val="0089468A"/>
    <w:rsid w:val="00897C14"/>
    <w:rsid w:val="008A03D8"/>
    <w:rsid w:val="008A13E2"/>
    <w:rsid w:val="008A1D5B"/>
    <w:rsid w:val="008A38B8"/>
    <w:rsid w:val="008A7E02"/>
    <w:rsid w:val="008B0C5B"/>
    <w:rsid w:val="008B2944"/>
    <w:rsid w:val="008B2A53"/>
    <w:rsid w:val="008B2BAA"/>
    <w:rsid w:val="008B2C3B"/>
    <w:rsid w:val="008B62C7"/>
    <w:rsid w:val="008C32E9"/>
    <w:rsid w:val="008C57E4"/>
    <w:rsid w:val="008C5D0F"/>
    <w:rsid w:val="008D0184"/>
    <w:rsid w:val="008D018C"/>
    <w:rsid w:val="008D0F57"/>
    <w:rsid w:val="008D13A6"/>
    <w:rsid w:val="008D2105"/>
    <w:rsid w:val="008D3186"/>
    <w:rsid w:val="008D31AF"/>
    <w:rsid w:val="008D7D72"/>
    <w:rsid w:val="008E020D"/>
    <w:rsid w:val="008E0901"/>
    <w:rsid w:val="008E3F19"/>
    <w:rsid w:val="008E44EF"/>
    <w:rsid w:val="008E4AB8"/>
    <w:rsid w:val="008E5EB3"/>
    <w:rsid w:val="008E5FAA"/>
    <w:rsid w:val="008E73FA"/>
    <w:rsid w:val="008E764B"/>
    <w:rsid w:val="008F079B"/>
    <w:rsid w:val="008F084A"/>
    <w:rsid w:val="008F2245"/>
    <w:rsid w:val="008F2899"/>
    <w:rsid w:val="008F663B"/>
    <w:rsid w:val="00901736"/>
    <w:rsid w:val="00901ADD"/>
    <w:rsid w:val="00902683"/>
    <w:rsid w:val="0090303E"/>
    <w:rsid w:val="009033B5"/>
    <w:rsid w:val="009039AD"/>
    <w:rsid w:val="0090429D"/>
    <w:rsid w:val="00904383"/>
    <w:rsid w:val="00904720"/>
    <w:rsid w:val="00904CAC"/>
    <w:rsid w:val="009075F8"/>
    <w:rsid w:val="009100FA"/>
    <w:rsid w:val="00910440"/>
    <w:rsid w:val="00910562"/>
    <w:rsid w:val="00911A55"/>
    <w:rsid w:val="00912FD4"/>
    <w:rsid w:val="009142D7"/>
    <w:rsid w:val="00914565"/>
    <w:rsid w:val="0091486C"/>
    <w:rsid w:val="00914B8E"/>
    <w:rsid w:val="00915CE8"/>
    <w:rsid w:val="00915DE8"/>
    <w:rsid w:val="009169E3"/>
    <w:rsid w:val="00916AF1"/>
    <w:rsid w:val="0091744C"/>
    <w:rsid w:val="009176A3"/>
    <w:rsid w:val="00917CE4"/>
    <w:rsid w:val="00921B94"/>
    <w:rsid w:val="00922C0B"/>
    <w:rsid w:val="00924D14"/>
    <w:rsid w:val="00926A05"/>
    <w:rsid w:val="00930350"/>
    <w:rsid w:val="00931A59"/>
    <w:rsid w:val="00931E5A"/>
    <w:rsid w:val="0093368B"/>
    <w:rsid w:val="00935DEB"/>
    <w:rsid w:val="00936EAC"/>
    <w:rsid w:val="0094085C"/>
    <w:rsid w:val="009411D3"/>
    <w:rsid w:val="00942D9A"/>
    <w:rsid w:val="00944FAC"/>
    <w:rsid w:val="00945830"/>
    <w:rsid w:val="00946401"/>
    <w:rsid w:val="00947352"/>
    <w:rsid w:val="00947F29"/>
    <w:rsid w:val="0095039B"/>
    <w:rsid w:val="0095051A"/>
    <w:rsid w:val="009517A6"/>
    <w:rsid w:val="00952852"/>
    <w:rsid w:val="009528EA"/>
    <w:rsid w:val="00952B70"/>
    <w:rsid w:val="00953B59"/>
    <w:rsid w:val="00955939"/>
    <w:rsid w:val="00955AFA"/>
    <w:rsid w:val="00955EE6"/>
    <w:rsid w:val="00956785"/>
    <w:rsid w:val="00957EA4"/>
    <w:rsid w:val="0096119B"/>
    <w:rsid w:val="00961481"/>
    <w:rsid w:val="009617A9"/>
    <w:rsid w:val="00962CF6"/>
    <w:rsid w:val="009643CA"/>
    <w:rsid w:val="00964807"/>
    <w:rsid w:val="00964D50"/>
    <w:rsid w:val="0096546A"/>
    <w:rsid w:val="00965D61"/>
    <w:rsid w:val="009664EC"/>
    <w:rsid w:val="00967448"/>
    <w:rsid w:val="00967B91"/>
    <w:rsid w:val="00967E1C"/>
    <w:rsid w:val="009718F5"/>
    <w:rsid w:val="00971EFC"/>
    <w:rsid w:val="009745B2"/>
    <w:rsid w:val="00975460"/>
    <w:rsid w:val="00976F66"/>
    <w:rsid w:val="0097726B"/>
    <w:rsid w:val="00980CF7"/>
    <w:rsid w:val="00981FE6"/>
    <w:rsid w:val="009840C9"/>
    <w:rsid w:val="009861DA"/>
    <w:rsid w:val="00987BB9"/>
    <w:rsid w:val="00990D85"/>
    <w:rsid w:val="00992063"/>
    <w:rsid w:val="009924F1"/>
    <w:rsid w:val="00992DFF"/>
    <w:rsid w:val="009A0425"/>
    <w:rsid w:val="009A2AB4"/>
    <w:rsid w:val="009A2D90"/>
    <w:rsid w:val="009A3110"/>
    <w:rsid w:val="009A3289"/>
    <w:rsid w:val="009A3B29"/>
    <w:rsid w:val="009A5C9F"/>
    <w:rsid w:val="009A5D34"/>
    <w:rsid w:val="009A6872"/>
    <w:rsid w:val="009A7F80"/>
    <w:rsid w:val="009B05B3"/>
    <w:rsid w:val="009B2286"/>
    <w:rsid w:val="009B4209"/>
    <w:rsid w:val="009B46E7"/>
    <w:rsid w:val="009B55A9"/>
    <w:rsid w:val="009B583F"/>
    <w:rsid w:val="009B6C3D"/>
    <w:rsid w:val="009B71E4"/>
    <w:rsid w:val="009C15D8"/>
    <w:rsid w:val="009C2C74"/>
    <w:rsid w:val="009C43CB"/>
    <w:rsid w:val="009C4D54"/>
    <w:rsid w:val="009C50E1"/>
    <w:rsid w:val="009C5639"/>
    <w:rsid w:val="009C592B"/>
    <w:rsid w:val="009C5D17"/>
    <w:rsid w:val="009C7C89"/>
    <w:rsid w:val="009D0F34"/>
    <w:rsid w:val="009D13AF"/>
    <w:rsid w:val="009D2E60"/>
    <w:rsid w:val="009D43D4"/>
    <w:rsid w:val="009D455D"/>
    <w:rsid w:val="009D4A4A"/>
    <w:rsid w:val="009D6ABC"/>
    <w:rsid w:val="009D7DC6"/>
    <w:rsid w:val="009E0C4E"/>
    <w:rsid w:val="009E7FC2"/>
    <w:rsid w:val="009F0712"/>
    <w:rsid w:val="009F0DF2"/>
    <w:rsid w:val="009F134D"/>
    <w:rsid w:val="009F288A"/>
    <w:rsid w:val="009F6C70"/>
    <w:rsid w:val="00A02046"/>
    <w:rsid w:val="00A0309D"/>
    <w:rsid w:val="00A03BFB"/>
    <w:rsid w:val="00A03EB5"/>
    <w:rsid w:val="00A0441B"/>
    <w:rsid w:val="00A048B7"/>
    <w:rsid w:val="00A0742F"/>
    <w:rsid w:val="00A07AD5"/>
    <w:rsid w:val="00A102D8"/>
    <w:rsid w:val="00A1096C"/>
    <w:rsid w:val="00A10C75"/>
    <w:rsid w:val="00A10D94"/>
    <w:rsid w:val="00A1352A"/>
    <w:rsid w:val="00A16764"/>
    <w:rsid w:val="00A20634"/>
    <w:rsid w:val="00A20663"/>
    <w:rsid w:val="00A211D3"/>
    <w:rsid w:val="00A21B04"/>
    <w:rsid w:val="00A21F3D"/>
    <w:rsid w:val="00A2323D"/>
    <w:rsid w:val="00A30DCF"/>
    <w:rsid w:val="00A30FA8"/>
    <w:rsid w:val="00A3214A"/>
    <w:rsid w:val="00A32814"/>
    <w:rsid w:val="00A3318C"/>
    <w:rsid w:val="00A3562B"/>
    <w:rsid w:val="00A35CDE"/>
    <w:rsid w:val="00A35F59"/>
    <w:rsid w:val="00A363F9"/>
    <w:rsid w:val="00A37E2B"/>
    <w:rsid w:val="00A4018E"/>
    <w:rsid w:val="00A42076"/>
    <w:rsid w:val="00A44C8D"/>
    <w:rsid w:val="00A454FE"/>
    <w:rsid w:val="00A4661A"/>
    <w:rsid w:val="00A468BF"/>
    <w:rsid w:val="00A46E3F"/>
    <w:rsid w:val="00A47514"/>
    <w:rsid w:val="00A4795D"/>
    <w:rsid w:val="00A5160E"/>
    <w:rsid w:val="00A51719"/>
    <w:rsid w:val="00A52A4A"/>
    <w:rsid w:val="00A5701D"/>
    <w:rsid w:val="00A57139"/>
    <w:rsid w:val="00A57413"/>
    <w:rsid w:val="00A57AD3"/>
    <w:rsid w:val="00A61956"/>
    <w:rsid w:val="00A6240A"/>
    <w:rsid w:val="00A62EBF"/>
    <w:rsid w:val="00A639EC"/>
    <w:rsid w:val="00A649B6"/>
    <w:rsid w:val="00A665A4"/>
    <w:rsid w:val="00A70F0B"/>
    <w:rsid w:val="00A71095"/>
    <w:rsid w:val="00A71785"/>
    <w:rsid w:val="00A73FA4"/>
    <w:rsid w:val="00A76210"/>
    <w:rsid w:val="00A8232C"/>
    <w:rsid w:val="00A82529"/>
    <w:rsid w:val="00A82F7E"/>
    <w:rsid w:val="00A851F1"/>
    <w:rsid w:val="00A8584C"/>
    <w:rsid w:val="00A90A03"/>
    <w:rsid w:val="00A91BA2"/>
    <w:rsid w:val="00A92292"/>
    <w:rsid w:val="00A9467A"/>
    <w:rsid w:val="00A94E96"/>
    <w:rsid w:val="00A952A6"/>
    <w:rsid w:val="00A95D21"/>
    <w:rsid w:val="00A96DCB"/>
    <w:rsid w:val="00A978F6"/>
    <w:rsid w:val="00AA10D0"/>
    <w:rsid w:val="00AA29E3"/>
    <w:rsid w:val="00AA5F4B"/>
    <w:rsid w:val="00AA6232"/>
    <w:rsid w:val="00AA6D69"/>
    <w:rsid w:val="00AA779D"/>
    <w:rsid w:val="00AB0A3C"/>
    <w:rsid w:val="00AB132F"/>
    <w:rsid w:val="00AB2621"/>
    <w:rsid w:val="00AB66FC"/>
    <w:rsid w:val="00AB6920"/>
    <w:rsid w:val="00AB6A06"/>
    <w:rsid w:val="00AB7213"/>
    <w:rsid w:val="00AC0A76"/>
    <w:rsid w:val="00AC0CF6"/>
    <w:rsid w:val="00AC0F72"/>
    <w:rsid w:val="00AC1221"/>
    <w:rsid w:val="00AC1AB6"/>
    <w:rsid w:val="00AC247D"/>
    <w:rsid w:val="00AC394F"/>
    <w:rsid w:val="00AC4DE9"/>
    <w:rsid w:val="00AD0776"/>
    <w:rsid w:val="00AD224A"/>
    <w:rsid w:val="00AD275F"/>
    <w:rsid w:val="00AD2984"/>
    <w:rsid w:val="00AD34FE"/>
    <w:rsid w:val="00AD3572"/>
    <w:rsid w:val="00AD3832"/>
    <w:rsid w:val="00AD430E"/>
    <w:rsid w:val="00AD449C"/>
    <w:rsid w:val="00AD5C19"/>
    <w:rsid w:val="00AD6AF2"/>
    <w:rsid w:val="00AD6B50"/>
    <w:rsid w:val="00AE0DAE"/>
    <w:rsid w:val="00AE15C6"/>
    <w:rsid w:val="00AE2089"/>
    <w:rsid w:val="00AE2C9F"/>
    <w:rsid w:val="00AE3E32"/>
    <w:rsid w:val="00AE4F82"/>
    <w:rsid w:val="00AE6A07"/>
    <w:rsid w:val="00AF0313"/>
    <w:rsid w:val="00AF09D2"/>
    <w:rsid w:val="00AF2753"/>
    <w:rsid w:val="00AF4D86"/>
    <w:rsid w:val="00AF587A"/>
    <w:rsid w:val="00B00771"/>
    <w:rsid w:val="00B01235"/>
    <w:rsid w:val="00B03A96"/>
    <w:rsid w:val="00B0566E"/>
    <w:rsid w:val="00B07AEE"/>
    <w:rsid w:val="00B109F9"/>
    <w:rsid w:val="00B10B4B"/>
    <w:rsid w:val="00B11481"/>
    <w:rsid w:val="00B12886"/>
    <w:rsid w:val="00B13F05"/>
    <w:rsid w:val="00B17E8A"/>
    <w:rsid w:val="00B208FA"/>
    <w:rsid w:val="00B20922"/>
    <w:rsid w:val="00B219AE"/>
    <w:rsid w:val="00B22411"/>
    <w:rsid w:val="00B22CC3"/>
    <w:rsid w:val="00B22CD2"/>
    <w:rsid w:val="00B23DB7"/>
    <w:rsid w:val="00B23F8A"/>
    <w:rsid w:val="00B24A3B"/>
    <w:rsid w:val="00B2625E"/>
    <w:rsid w:val="00B26F66"/>
    <w:rsid w:val="00B27DB9"/>
    <w:rsid w:val="00B27FDA"/>
    <w:rsid w:val="00B30FB6"/>
    <w:rsid w:val="00B32CD8"/>
    <w:rsid w:val="00B35016"/>
    <w:rsid w:val="00B446CC"/>
    <w:rsid w:val="00B450FD"/>
    <w:rsid w:val="00B477B9"/>
    <w:rsid w:val="00B47A45"/>
    <w:rsid w:val="00B47BC2"/>
    <w:rsid w:val="00B503A4"/>
    <w:rsid w:val="00B50538"/>
    <w:rsid w:val="00B519E6"/>
    <w:rsid w:val="00B52CF8"/>
    <w:rsid w:val="00B539D8"/>
    <w:rsid w:val="00B54BC1"/>
    <w:rsid w:val="00B567C0"/>
    <w:rsid w:val="00B5727E"/>
    <w:rsid w:val="00B576A1"/>
    <w:rsid w:val="00B60DF5"/>
    <w:rsid w:val="00B612E3"/>
    <w:rsid w:val="00B638D1"/>
    <w:rsid w:val="00B63B9F"/>
    <w:rsid w:val="00B6613A"/>
    <w:rsid w:val="00B668D6"/>
    <w:rsid w:val="00B66A38"/>
    <w:rsid w:val="00B66AA6"/>
    <w:rsid w:val="00B67458"/>
    <w:rsid w:val="00B6762F"/>
    <w:rsid w:val="00B676E6"/>
    <w:rsid w:val="00B67EFA"/>
    <w:rsid w:val="00B709C4"/>
    <w:rsid w:val="00B71C47"/>
    <w:rsid w:val="00B72D8E"/>
    <w:rsid w:val="00B734B8"/>
    <w:rsid w:val="00B741F0"/>
    <w:rsid w:val="00B7486F"/>
    <w:rsid w:val="00B751EB"/>
    <w:rsid w:val="00B75B7A"/>
    <w:rsid w:val="00B767C8"/>
    <w:rsid w:val="00B76C82"/>
    <w:rsid w:val="00B76F15"/>
    <w:rsid w:val="00B77341"/>
    <w:rsid w:val="00B81806"/>
    <w:rsid w:val="00B81958"/>
    <w:rsid w:val="00B81EF9"/>
    <w:rsid w:val="00B8215F"/>
    <w:rsid w:val="00B82E19"/>
    <w:rsid w:val="00B8332B"/>
    <w:rsid w:val="00B838E0"/>
    <w:rsid w:val="00B83B92"/>
    <w:rsid w:val="00B840CA"/>
    <w:rsid w:val="00B86D24"/>
    <w:rsid w:val="00B9105B"/>
    <w:rsid w:val="00B91955"/>
    <w:rsid w:val="00B91FC4"/>
    <w:rsid w:val="00B9378A"/>
    <w:rsid w:val="00B93F3D"/>
    <w:rsid w:val="00B9467A"/>
    <w:rsid w:val="00B9537C"/>
    <w:rsid w:val="00B9556F"/>
    <w:rsid w:val="00BA06F9"/>
    <w:rsid w:val="00BA31E4"/>
    <w:rsid w:val="00BA475D"/>
    <w:rsid w:val="00BA4EFE"/>
    <w:rsid w:val="00BA5F61"/>
    <w:rsid w:val="00BA74DA"/>
    <w:rsid w:val="00BB0B7B"/>
    <w:rsid w:val="00BB33C2"/>
    <w:rsid w:val="00BB46D0"/>
    <w:rsid w:val="00BB4F24"/>
    <w:rsid w:val="00BC0744"/>
    <w:rsid w:val="00BC253C"/>
    <w:rsid w:val="00BC73CA"/>
    <w:rsid w:val="00BD1280"/>
    <w:rsid w:val="00BD1B2A"/>
    <w:rsid w:val="00BD4E1B"/>
    <w:rsid w:val="00BD6D0D"/>
    <w:rsid w:val="00BD7C3D"/>
    <w:rsid w:val="00BE0B6A"/>
    <w:rsid w:val="00BE2476"/>
    <w:rsid w:val="00BE476D"/>
    <w:rsid w:val="00BE535A"/>
    <w:rsid w:val="00BE64DF"/>
    <w:rsid w:val="00BE6F23"/>
    <w:rsid w:val="00BE78B8"/>
    <w:rsid w:val="00BF06E8"/>
    <w:rsid w:val="00BF1903"/>
    <w:rsid w:val="00BF3D2E"/>
    <w:rsid w:val="00BF45E7"/>
    <w:rsid w:val="00BF7A53"/>
    <w:rsid w:val="00BF7EAA"/>
    <w:rsid w:val="00C001B2"/>
    <w:rsid w:val="00C02276"/>
    <w:rsid w:val="00C04D4E"/>
    <w:rsid w:val="00C05B01"/>
    <w:rsid w:val="00C05C95"/>
    <w:rsid w:val="00C06F80"/>
    <w:rsid w:val="00C1094D"/>
    <w:rsid w:val="00C121B0"/>
    <w:rsid w:val="00C16785"/>
    <w:rsid w:val="00C16ADF"/>
    <w:rsid w:val="00C22142"/>
    <w:rsid w:val="00C23CE2"/>
    <w:rsid w:val="00C241F4"/>
    <w:rsid w:val="00C24B53"/>
    <w:rsid w:val="00C301D1"/>
    <w:rsid w:val="00C32968"/>
    <w:rsid w:val="00C33712"/>
    <w:rsid w:val="00C33A2B"/>
    <w:rsid w:val="00C34717"/>
    <w:rsid w:val="00C356F2"/>
    <w:rsid w:val="00C35F05"/>
    <w:rsid w:val="00C36693"/>
    <w:rsid w:val="00C368B4"/>
    <w:rsid w:val="00C36BDA"/>
    <w:rsid w:val="00C36C8E"/>
    <w:rsid w:val="00C377D3"/>
    <w:rsid w:val="00C40A4C"/>
    <w:rsid w:val="00C42FB0"/>
    <w:rsid w:val="00C438D7"/>
    <w:rsid w:val="00C440C7"/>
    <w:rsid w:val="00C4544F"/>
    <w:rsid w:val="00C46533"/>
    <w:rsid w:val="00C46563"/>
    <w:rsid w:val="00C46C01"/>
    <w:rsid w:val="00C46F05"/>
    <w:rsid w:val="00C476B8"/>
    <w:rsid w:val="00C47DC7"/>
    <w:rsid w:val="00C501F1"/>
    <w:rsid w:val="00C510CF"/>
    <w:rsid w:val="00C5380A"/>
    <w:rsid w:val="00C53BBD"/>
    <w:rsid w:val="00C558E1"/>
    <w:rsid w:val="00C55BB8"/>
    <w:rsid w:val="00C576D2"/>
    <w:rsid w:val="00C57EE9"/>
    <w:rsid w:val="00C60087"/>
    <w:rsid w:val="00C60773"/>
    <w:rsid w:val="00C608D3"/>
    <w:rsid w:val="00C62578"/>
    <w:rsid w:val="00C62EB7"/>
    <w:rsid w:val="00C63D67"/>
    <w:rsid w:val="00C6584D"/>
    <w:rsid w:val="00C65860"/>
    <w:rsid w:val="00C66622"/>
    <w:rsid w:val="00C669BC"/>
    <w:rsid w:val="00C6783B"/>
    <w:rsid w:val="00C71C04"/>
    <w:rsid w:val="00C71C74"/>
    <w:rsid w:val="00C7229A"/>
    <w:rsid w:val="00C72F32"/>
    <w:rsid w:val="00C7336E"/>
    <w:rsid w:val="00C73FF9"/>
    <w:rsid w:val="00C75DFE"/>
    <w:rsid w:val="00C77CA2"/>
    <w:rsid w:val="00C80F34"/>
    <w:rsid w:val="00C82617"/>
    <w:rsid w:val="00C82D68"/>
    <w:rsid w:val="00C844E9"/>
    <w:rsid w:val="00C847B3"/>
    <w:rsid w:val="00C84AFD"/>
    <w:rsid w:val="00C8583D"/>
    <w:rsid w:val="00C85BD2"/>
    <w:rsid w:val="00C85F62"/>
    <w:rsid w:val="00C90D91"/>
    <w:rsid w:val="00C92D2E"/>
    <w:rsid w:val="00C9301A"/>
    <w:rsid w:val="00C96D01"/>
    <w:rsid w:val="00CA0012"/>
    <w:rsid w:val="00CA0B4C"/>
    <w:rsid w:val="00CA1392"/>
    <w:rsid w:val="00CA14D5"/>
    <w:rsid w:val="00CA2F81"/>
    <w:rsid w:val="00CA39F7"/>
    <w:rsid w:val="00CA4366"/>
    <w:rsid w:val="00CA4ED5"/>
    <w:rsid w:val="00CA500C"/>
    <w:rsid w:val="00CA5061"/>
    <w:rsid w:val="00CA676F"/>
    <w:rsid w:val="00CB0CB1"/>
    <w:rsid w:val="00CB248D"/>
    <w:rsid w:val="00CB25A0"/>
    <w:rsid w:val="00CB2632"/>
    <w:rsid w:val="00CB29EF"/>
    <w:rsid w:val="00CB3674"/>
    <w:rsid w:val="00CB3E0F"/>
    <w:rsid w:val="00CB54E8"/>
    <w:rsid w:val="00CB57C2"/>
    <w:rsid w:val="00CB5E94"/>
    <w:rsid w:val="00CB71BC"/>
    <w:rsid w:val="00CB7EFB"/>
    <w:rsid w:val="00CC04C5"/>
    <w:rsid w:val="00CC0CA5"/>
    <w:rsid w:val="00CC157E"/>
    <w:rsid w:val="00CC2C24"/>
    <w:rsid w:val="00CC4932"/>
    <w:rsid w:val="00CC6A5E"/>
    <w:rsid w:val="00CC7B89"/>
    <w:rsid w:val="00CC7E1D"/>
    <w:rsid w:val="00CD02B0"/>
    <w:rsid w:val="00CD10EA"/>
    <w:rsid w:val="00CD184A"/>
    <w:rsid w:val="00CD4515"/>
    <w:rsid w:val="00CD5BC4"/>
    <w:rsid w:val="00CD708C"/>
    <w:rsid w:val="00CE015C"/>
    <w:rsid w:val="00CE05EC"/>
    <w:rsid w:val="00CE11DC"/>
    <w:rsid w:val="00CE164A"/>
    <w:rsid w:val="00CE222A"/>
    <w:rsid w:val="00CE3D7B"/>
    <w:rsid w:val="00CE4291"/>
    <w:rsid w:val="00CE43AD"/>
    <w:rsid w:val="00CE557A"/>
    <w:rsid w:val="00CE703B"/>
    <w:rsid w:val="00CE7418"/>
    <w:rsid w:val="00CE7548"/>
    <w:rsid w:val="00CF0ACF"/>
    <w:rsid w:val="00CF0F5C"/>
    <w:rsid w:val="00CF10DB"/>
    <w:rsid w:val="00CF1299"/>
    <w:rsid w:val="00CF3ACD"/>
    <w:rsid w:val="00CF4BFB"/>
    <w:rsid w:val="00CF5BFA"/>
    <w:rsid w:val="00CF6423"/>
    <w:rsid w:val="00CF7E2E"/>
    <w:rsid w:val="00D01BE6"/>
    <w:rsid w:val="00D03CF5"/>
    <w:rsid w:val="00D0542B"/>
    <w:rsid w:val="00D05638"/>
    <w:rsid w:val="00D05D38"/>
    <w:rsid w:val="00D06F91"/>
    <w:rsid w:val="00D06FF7"/>
    <w:rsid w:val="00D10B70"/>
    <w:rsid w:val="00D12B87"/>
    <w:rsid w:val="00D12EF4"/>
    <w:rsid w:val="00D14428"/>
    <w:rsid w:val="00D15552"/>
    <w:rsid w:val="00D156C1"/>
    <w:rsid w:val="00D16729"/>
    <w:rsid w:val="00D16FAC"/>
    <w:rsid w:val="00D17EA0"/>
    <w:rsid w:val="00D20986"/>
    <w:rsid w:val="00D20C6E"/>
    <w:rsid w:val="00D21A93"/>
    <w:rsid w:val="00D2265D"/>
    <w:rsid w:val="00D22A82"/>
    <w:rsid w:val="00D2490F"/>
    <w:rsid w:val="00D2493B"/>
    <w:rsid w:val="00D25795"/>
    <w:rsid w:val="00D27D8C"/>
    <w:rsid w:val="00D3115A"/>
    <w:rsid w:val="00D33DB1"/>
    <w:rsid w:val="00D37524"/>
    <w:rsid w:val="00D41308"/>
    <w:rsid w:val="00D42B29"/>
    <w:rsid w:val="00D4531A"/>
    <w:rsid w:val="00D45CA0"/>
    <w:rsid w:val="00D46B6F"/>
    <w:rsid w:val="00D51DAA"/>
    <w:rsid w:val="00D52F2D"/>
    <w:rsid w:val="00D53A76"/>
    <w:rsid w:val="00D549CA"/>
    <w:rsid w:val="00D55254"/>
    <w:rsid w:val="00D56DBC"/>
    <w:rsid w:val="00D56E0D"/>
    <w:rsid w:val="00D5701B"/>
    <w:rsid w:val="00D603AE"/>
    <w:rsid w:val="00D60658"/>
    <w:rsid w:val="00D61663"/>
    <w:rsid w:val="00D61757"/>
    <w:rsid w:val="00D62A45"/>
    <w:rsid w:val="00D63A22"/>
    <w:rsid w:val="00D70016"/>
    <w:rsid w:val="00D70709"/>
    <w:rsid w:val="00D70C98"/>
    <w:rsid w:val="00D717DE"/>
    <w:rsid w:val="00D72400"/>
    <w:rsid w:val="00D72F9C"/>
    <w:rsid w:val="00D748B1"/>
    <w:rsid w:val="00D76016"/>
    <w:rsid w:val="00D766CA"/>
    <w:rsid w:val="00D77848"/>
    <w:rsid w:val="00D77C88"/>
    <w:rsid w:val="00D81182"/>
    <w:rsid w:val="00D81408"/>
    <w:rsid w:val="00D833DC"/>
    <w:rsid w:val="00D837B0"/>
    <w:rsid w:val="00D84647"/>
    <w:rsid w:val="00D85930"/>
    <w:rsid w:val="00D85947"/>
    <w:rsid w:val="00D85E65"/>
    <w:rsid w:val="00D8664A"/>
    <w:rsid w:val="00D86B31"/>
    <w:rsid w:val="00D87632"/>
    <w:rsid w:val="00D923C1"/>
    <w:rsid w:val="00D96330"/>
    <w:rsid w:val="00D96C87"/>
    <w:rsid w:val="00DA0FA3"/>
    <w:rsid w:val="00DA18C8"/>
    <w:rsid w:val="00DA18CE"/>
    <w:rsid w:val="00DA1EA1"/>
    <w:rsid w:val="00DA2168"/>
    <w:rsid w:val="00DA2867"/>
    <w:rsid w:val="00DA39A3"/>
    <w:rsid w:val="00DA39E4"/>
    <w:rsid w:val="00DA4A9C"/>
    <w:rsid w:val="00DA5EF2"/>
    <w:rsid w:val="00DA657C"/>
    <w:rsid w:val="00DA78C2"/>
    <w:rsid w:val="00DB03FF"/>
    <w:rsid w:val="00DB19E5"/>
    <w:rsid w:val="00DB1F74"/>
    <w:rsid w:val="00DB2396"/>
    <w:rsid w:val="00DB2883"/>
    <w:rsid w:val="00DB602E"/>
    <w:rsid w:val="00DB6979"/>
    <w:rsid w:val="00DB7143"/>
    <w:rsid w:val="00DC00F7"/>
    <w:rsid w:val="00DC0B90"/>
    <w:rsid w:val="00DC3DC4"/>
    <w:rsid w:val="00DC508A"/>
    <w:rsid w:val="00DD0665"/>
    <w:rsid w:val="00DD12DA"/>
    <w:rsid w:val="00DD160C"/>
    <w:rsid w:val="00DD1635"/>
    <w:rsid w:val="00DD3269"/>
    <w:rsid w:val="00DD34C1"/>
    <w:rsid w:val="00DD3CA7"/>
    <w:rsid w:val="00DD6DA1"/>
    <w:rsid w:val="00DD708C"/>
    <w:rsid w:val="00DE0876"/>
    <w:rsid w:val="00DE0BB1"/>
    <w:rsid w:val="00DE1092"/>
    <w:rsid w:val="00DE1943"/>
    <w:rsid w:val="00DE1FE0"/>
    <w:rsid w:val="00DE231D"/>
    <w:rsid w:val="00DE5C14"/>
    <w:rsid w:val="00DE5EAA"/>
    <w:rsid w:val="00DE6579"/>
    <w:rsid w:val="00DE79C8"/>
    <w:rsid w:val="00DF031C"/>
    <w:rsid w:val="00DF0BBB"/>
    <w:rsid w:val="00DF1E26"/>
    <w:rsid w:val="00DF1E61"/>
    <w:rsid w:val="00DF219F"/>
    <w:rsid w:val="00DF4354"/>
    <w:rsid w:val="00DF440A"/>
    <w:rsid w:val="00DF4C0B"/>
    <w:rsid w:val="00DF4F8D"/>
    <w:rsid w:val="00DF548B"/>
    <w:rsid w:val="00DF769C"/>
    <w:rsid w:val="00DF770D"/>
    <w:rsid w:val="00DF7B73"/>
    <w:rsid w:val="00E01D0B"/>
    <w:rsid w:val="00E01DF9"/>
    <w:rsid w:val="00E02770"/>
    <w:rsid w:val="00E027FB"/>
    <w:rsid w:val="00E03C86"/>
    <w:rsid w:val="00E0490C"/>
    <w:rsid w:val="00E07434"/>
    <w:rsid w:val="00E07944"/>
    <w:rsid w:val="00E10836"/>
    <w:rsid w:val="00E11E81"/>
    <w:rsid w:val="00E12AE2"/>
    <w:rsid w:val="00E151C6"/>
    <w:rsid w:val="00E17B9A"/>
    <w:rsid w:val="00E2157D"/>
    <w:rsid w:val="00E2224E"/>
    <w:rsid w:val="00E22314"/>
    <w:rsid w:val="00E227D4"/>
    <w:rsid w:val="00E2281D"/>
    <w:rsid w:val="00E22A5F"/>
    <w:rsid w:val="00E22E36"/>
    <w:rsid w:val="00E24C91"/>
    <w:rsid w:val="00E25649"/>
    <w:rsid w:val="00E270A8"/>
    <w:rsid w:val="00E2759C"/>
    <w:rsid w:val="00E27878"/>
    <w:rsid w:val="00E27AD0"/>
    <w:rsid w:val="00E27F38"/>
    <w:rsid w:val="00E300FB"/>
    <w:rsid w:val="00E30A30"/>
    <w:rsid w:val="00E32EA5"/>
    <w:rsid w:val="00E339B6"/>
    <w:rsid w:val="00E35BEF"/>
    <w:rsid w:val="00E35CA9"/>
    <w:rsid w:val="00E3647B"/>
    <w:rsid w:val="00E377E2"/>
    <w:rsid w:val="00E37C26"/>
    <w:rsid w:val="00E41804"/>
    <w:rsid w:val="00E41E1E"/>
    <w:rsid w:val="00E43CE3"/>
    <w:rsid w:val="00E43E28"/>
    <w:rsid w:val="00E448FD"/>
    <w:rsid w:val="00E46126"/>
    <w:rsid w:val="00E4656C"/>
    <w:rsid w:val="00E46E7D"/>
    <w:rsid w:val="00E51F37"/>
    <w:rsid w:val="00E5376E"/>
    <w:rsid w:val="00E5564E"/>
    <w:rsid w:val="00E55FB8"/>
    <w:rsid w:val="00E608EB"/>
    <w:rsid w:val="00E70B7D"/>
    <w:rsid w:val="00E717AF"/>
    <w:rsid w:val="00E71E33"/>
    <w:rsid w:val="00E72BB8"/>
    <w:rsid w:val="00E74675"/>
    <w:rsid w:val="00E74CB8"/>
    <w:rsid w:val="00E7575B"/>
    <w:rsid w:val="00E76747"/>
    <w:rsid w:val="00E769C0"/>
    <w:rsid w:val="00E76A52"/>
    <w:rsid w:val="00E774A6"/>
    <w:rsid w:val="00E77791"/>
    <w:rsid w:val="00E82AFB"/>
    <w:rsid w:val="00E8304A"/>
    <w:rsid w:val="00E831B4"/>
    <w:rsid w:val="00E83C51"/>
    <w:rsid w:val="00E83FEC"/>
    <w:rsid w:val="00E84ABD"/>
    <w:rsid w:val="00E85569"/>
    <w:rsid w:val="00E871AB"/>
    <w:rsid w:val="00E87FF0"/>
    <w:rsid w:val="00E90348"/>
    <w:rsid w:val="00E90984"/>
    <w:rsid w:val="00E9145C"/>
    <w:rsid w:val="00E91533"/>
    <w:rsid w:val="00E92334"/>
    <w:rsid w:val="00E941D1"/>
    <w:rsid w:val="00E946DA"/>
    <w:rsid w:val="00E959B8"/>
    <w:rsid w:val="00E95DFB"/>
    <w:rsid w:val="00E964C0"/>
    <w:rsid w:val="00EA0459"/>
    <w:rsid w:val="00EA28D8"/>
    <w:rsid w:val="00EA3336"/>
    <w:rsid w:val="00EA3552"/>
    <w:rsid w:val="00EA3570"/>
    <w:rsid w:val="00EA3E58"/>
    <w:rsid w:val="00EA5EF9"/>
    <w:rsid w:val="00EA6D01"/>
    <w:rsid w:val="00EB1E49"/>
    <w:rsid w:val="00EB33C8"/>
    <w:rsid w:val="00EB3E92"/>
    <w:rsid w:val="00EB421E"/>
    <w:rsid w:val="00EB4B75"/>
    <w:rsid w:val="00EB5175"/>
    <w:rsid w:val="00EB5516"/>
    <w:rsid w:val="00EC0188"/>
    <w:rsid w:val="00EC3012"/>
    <w:rsid w:val="00EC379A"/>
    <w:rsid w:val="00EC391D"/>
    <w:rsid w:val="00EC4026"/>
    <w:rsid w:val="00EC4186"/>
    <w:rsid w:val="00EC571B"/>
    <w:rsid w:val="00EC6C5D"/>
    <w:rsid w:val="00EC73A4"/>
    <w:rsid w:val="00ED40D8"/>
    <w:rsid w:val="00ED4194"/>
    <w:rsid w:val="00ED7766"/>
    <w:rsid w:val="00ED7FB8"/>
    <w:rsid w:val="00EE44FA"/>
    <w:rsid w:val="00EE553B"/>
    <w:rsid w:val="00EE59BD"/>
    <w:rsid w:val="00EE5EE1"/>
    <w:rsid w:val="00EE5F4E"/>
    <w:rsid w:val="00EE79D2"/>
    <w:rsid w:val="00EF062D"/>
    <w:rsid w:val="00EF19EA"/>
    <w:rsid w:val="00EF1B14"/>
    <w:rsid w:val="00EF214C"/>
    <w:rsid w:val="00EF3634"/>
    <w:rsid w:val="00EF4355"/>
    <w:rsid w:val="00EF6290"/>
    <w:rsid w:val="00EF7BB7"/>
    <w:rsid w:val="00F02D78"/>
    <w:rsid w:val="00F03526"/>
    <w:rsid w:val="00F04314"/>
    <w:rsid w:val="00F043B9"/>
    <w:rsid w:val="00F04524"/>
    <w:rsid w:val="00F05464"/>
    <w:rsid w:val="00F05D85"/>
    <w:rsid w:val="00F06E16"/>
    <w:rsid w:val="00F07432"/>
    <w:rsid w:val="00F07BB3"/>
    <w:rsid w:val="00F1096A"/>
    <w:rsid w:val="00F10F7E"/>
    <w:rsid w:val="00F11309"/>
    <w:rsid w:val="00F123C6"/>
    <w:rsid w:val="00F14088"/>
    <w:rsid w:val="00F16260"/>
    <w:rsid w:val="00F17737"/>
    <w:rsid w:val="00F17987"/>
    <w:rsid w:val="00F20454"/>
    <w:rsid w:val="00F205D6"/>
    <w:rsid w:val="00F221F2"/>
    <w:rsid w:val="00F240FC"/>
    <w:rsid w:val="00F275AD"/>
    <w:rsid w:val="00F2762E"/>
    <w:rsid w:val="00F30168"/>
    <w:rsid w:val="00F322FA"/>
    <w:rsid w:val="00F329ED"/>
    <w:rsid w:val="00F336B4"/>
    <w:rsid w:val="00F338A2"/>
    <w:rsid w:val="00F346E3"/>
    <w:rsid w:val="00F34C2B"/>
    <w:rsid w:val="00F36046"/>
    <w:rsid w:val="00F40BB1"/>
    <w:rsid w:val="00F457FF"/>
    <w:rsid w:val="00F46805"/>
    <w:rsid w:val="00F469BE"/>
    <w:rsid w:val="00F46F8F"/>
    <w:rsid w:val="00F517D1"/>
    <w:rsid w:val="00F52DBC"/>
    <w:rsid w:val="00F5477A"/>
    <w:rsid w:val="00F549CB"/>
    <w:rsid w:val="00F55230"/>
    <w:rsid w:val="00F55A73"/>
    <w:rsid w:val="00F56F16"/>
    <w:rsid w:val="00F572A0"/>
    <w:rsid w:val="00F619C9"/>
    <w:rsid w:val="00F63936"/>
    <w:rsid w:val="00F64293"/>
    <w:rsid w:val="00F644E0"/>
    <w:rsid w:val="00F65A84"/>
    <w:rsid w:val="00F679FF"/>
    <w:rsid w:val="00F67C4E"/>
    <w:rsid w:val="00F71A2F"/>
    <w:rsid w:val="00F72AC8"/>
    <w:rsid w:val="00F74C06"/>
    <w:rsid w:val="00F76745"/>
    <w:rsid w:val="00F77896"/>
    <w:rsid w:val="00F77B8F"/>
    <w:rsid w:val="00F8314F"/>
    <w:rsid w:val="00F8496D"/>
    <w:rsid w:val="00F84F3B"/>
    <w:rsid w:val="00F869A3"/>
    <w:rsid w:val="00F90710"/>
    <w:rsid w:val="00F91860"/>
    <w:rsid w:val="00F929B3"/>
    <w:rsid w:val="00F93AE8"/>
    <w:rsid w:val="00F94D19"/>
    <w:rsid w:val="00F95112"/>
    <w:rsid w:val="00F97B78"/>
    <w:rsid w:val="00FA21CE"/>
    <w:rsid w:val="00FA3391"/>
    <w:rsid w:val="00FA33A0"/>
    <w:rsid w:val="00FA476E"/>
    <w:rsid w:val="00FA6EB4"/>
    <w:rsid w:val="00FB0AED"/>
    <w:rsid w:val="00FB306F"/>
    <w:rsid w:val="00FB3C66"/>
    <w:rsid w:val="00FB4BFF"/>
    <w:rsid w:val="00FB726A"/>
    <w:rsid w:val="00FB7F17"/>
    <w:rsid w:val="00FC0B1C"/>
    <w:rsid w:val="00FC1FE7"/>
    <w:rsid w:val="00FC4E34"/>
    <w:rsid w:val="00FC4FE0"/>
    <w:rsid w:val="00FD145C"/>
    <w:rsid w:val="00FD276E"/>
    <w:rsid w:val="00FD5856"/>
    <w:rsid w:val="00FD5B86"/>
    <w:rsid w:val="00FE0C06"/>
    <w:rsid w:val="00FE14BA"/>
    <w:rsid w:val="00FE1F78"/>
    <w:rsid w:val="00FE2DE1"/>
    <w:rsid w:val="00FE3940"/>
    <w:rsid w:val="00FE7671"/>
    <w:rsid w:val="00FF12E8"/>
    <w:rsid w:val="00FF19AB"/>
    <w:rsid w:val="00FF3166"/>
    <w:rsid w:val="00FF3A59"/>
    <w:rsid w:val="00FF3F4C"/>
    <w:rsid w:val="00FF4EF0"/>
    <w:rsid w:val="00FF59A7"/>
    <w:rsid w:val="00FF78E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red">
      <v:fill color="red" opacity="24904f" o:opacity2="24904f" type="pattern"/>
      <v:stroke weight="1pt"/>
    </o:shapedefaults>
    <o:shapelayout v:ext="edit">
      <o:idmap v:ext="edit" data="2"/>
    </o:shapelayout>
  </w:shapeDefaults>
  <w:decimalSymbol w:val=","/>
  <w:listSeparator w:val=";"/>
  <w14:docId w14:val="17A2AAD9"/>
  <w15:chartTrackingRefBased/>
  <w15:docId w15:val="{69C40561-082F-2D4A-BB1F-076B531B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sz w:val="24"/>
      <w:szCs w:val="24"/>
      <w:lang w:eastAsia="et-EE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75790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rsid w:val="00147B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basedOn w:val="Normaallaad"/>
    <w:rsid w:val="004672E6"/>
    <w:pPr>
      <w:tabs>
        <w:tab w:val="center" w:pos="4153"/>
        <w:tab w:val="right" w:pos="8306"/>
      </w:tabs>
    </w:pPr>
  </w:style>
  <w:style w:type="paragraph" w:styleId="Jalus">
    <w:name w:val="footer"/>
    <w:basedOn w:val="Normaallaad"/>
    <w:rsid w:val="004672E6"/>
    <w:pPr>
      <w:tabs>
        <w:tab w:val="center" w:pos="4153"/>
        <w:tab w:val="right" w:pos="8306"/>
      </w:tabs>
    </w:pPr>
  </w:style>
  <w:style w:type="paragraph" w:styleId="Jutumullitekst">
    <w:name w:val="Balloon Text"/>
    <w:basedOn w:val="Normaallaad"/>
    <w:semiHidden/>
    <w:rsid w:val="00F275AD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E51F37"/>
    <w:pPr>
      <w:ind w:left="708"/>
    </w:pPr>
  </w:style>
  <w:style w:type="paragraph" w:styleId="Kehatekst">
    <w:name w:val="Body Text"/>
    <w:basedOn w:val="Normaallaad"/>
    <w:link w:val="KehatekstMrk"/>
    <w:rsid w:val="0029281F"/>
    <w:pPr>
      <w:jc w:val="both"/>
    </w:pPr>
    <w:rPr>
      <w:rFonts w:ascii="Arial" w:hAnsi="Arial" w:cs="Arial"/>
      <w:szCs w:val="20"/>
      <w:lang w:eastAsia="en-US"/>
    </w:rPr>
  </w:style>
  <w:style w:type="character" w:customStyle="1" w:styleId="KehatekstMrk">
    <w:name w:val="Kehatekst Märk"/>
    <w:link w:val="Kehatekst"/>
    <w:rsid w:val="0029281F"/>
    <w:rPr>
      <w:rFonts w:ascii="Arial" w:hAnsi="Arial" w:cs="Arial"/>
      <w:sz w:val="24"/>
      <w:lang w:eastAsia="en-US"/>
    </w:rPr>
  </w:style>
  <w:style w:type="character" w:styleId="Kommentaariviide">
    <w:name w:val="annotation reference"/>
    <w:uiPriority w:val="99"/>
    <w:semiHidden/>
    <w:unhideWhenUsed/>
    <w:rsid w:val="008D018C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8D018C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8D018C"/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8D018C"/>
    <w:rPr>
      <w:b/>
      <w:bCs/>
    </w:rPr>
  </w:style>
  <w:style w:type="character" w:customStyle="1" w:styleId="KommentaariteemaMrk">
    <w:name w:val="Kommentaari teema Märk"/>
    <w:link w:val="Kommentaariteema"/>
    <w:uiPriority w:val="99"/>
    <w:semiHidden/>
    <w:rsid w:val="008D018C"/>
    <w:rPr>
      <w:b/>
      <w:bCs/>
    </w:rPr>
  </w:style>
  <w:style w:type="paragraph" w:styleId="Loenditpp">
    <w:name w:val="List Bullet"/>
    <w:basedOn w:val="Normaallaad"/>
    <w:uiPriority w:val="99"/>
    <w:unhideWhenUsed/>
    <w:rsid w:val="00FB726A"/>
    <w:pPr>
      <w:numPr>
        <w:numId w:val="11"/>
      </w:numPr>
      <w:contextualSpacing/>
    </w:pPr>
  </w:style>
  <w:style w:type="character" w:customStyle="1" w:styleId="tyhik">
    <w:name w:val="tyhik"/>
    <w:rsid w:val="00D70016"/>
  </w:style>
  <w:style w:type="character" w:customStyle="1" w:styleId="expand19-200">
    <w:name w:val="expand19-200"/>
    <w:rsid w:val="009617A9"/>
  </w:style>
  <w:style w:type="paragraph" w:styleId="Normaallaadveeb">
    <w:name w:val="Normal (Web)"/>
    <w:basedOn w:val="Normaallaad"/>
    <w:uiPriority w:val="99"/>
    <w:semiHidden/>
    <w:unhideWhenUsed/>
    <w:rsid w:val="00A1096C"/>
    <w:pPr>
      <w:spacing w:before="100" w:beforeAutospacing="1" w:after="100" w:afterAutospacing="1"/>
    </w:pPr>
    <w:rPr>
      <w:rFonts w:eastAsia="Calibri"/>
    </w:rPr>
  </w:style>
  <w:style w:type="paragraph" w:styleId="Vahedeta">
    <w:name w:val="No Spacing"/>
    <w:basedOn w:val="Normaallaad"/>
    <w:uiPriority w:val="1"/>
    <w:qFormat/>
    <w:rsid w:val="004801CB"/>
    <w:rPr>
      <w:rFonts w:eastAsia="Calibri"/>
      <w:lang w:eastAsia="en-US"/>
    </w:rPr>
  </w:style>
  <w:style w:type="character" w:styleId="Hperlink">
    <w:name w:val="Hyperlink"/>
    <w:uiPriority w:val="99"/>
    <w:unhideWhenUsed/>
    <w:rsid w:val="00A8232C"/>
    <w:rPr>
      <w:color w:val="0563C1"/>
      <w:u w:val="single"/>
    </w:rPr>
  </w:style>
  <w:style w:type="paragraph" w:customStyle="1" w:styleId="phitekst">
    <w:name w:val="põhitekst"/>
    <w:basedOn w:val="Pealkiri2"/>
    <w:rsid w:val="00757903"/>
    <w:pPr>
      <w:keepNext w:val="0"/>
      <w:suppressAutoHyphens/>
    </w:pPr>
    <w:rPr>
      <w:rFonts w:ascii="Times New Roman" w:hAnsi="Times New Roman"/>
      <w:b w:val="0"/>
      <w:bCs w:val="0"/>
      <w:i w:val="0"/>
      <w:sz w:val="24"/>
      <w:szCs w:val="24"/>
      <w:lang w:eastAsia="zh-CN"/>
    </w:rPr>
  </w:style>
  <w:style w:type="character" w:customStyle="1" w:styleId="Pealkiri2Mrk">
    <w:name w:val="Pealkiri 2 Märk"/>
    <w:link w:val="Pealkiri2"/>
    <w:uiPriority w:val="9"/>
    <w:semiHidden/>
    <w:rsid w:val="0075790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Klastatudhperlink">
    <w:name w:val="FollowedHyperlink"/>
    <w:uiPriority w:val="99"/>
    <w:semiHidden/>
    <w:unhideWhenUsed/>
    <w:rsid w:val="00CE015C"/>
    <w:rPr>
      <w:color w:val="954F72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46C01"/>
    <w:rPr>
      <w:color w:val="605E5C"/>
      <w:shd w:val="clear" w:color="auto" w:fill="E1DFDD"/>
    </w:rPr>
  </w:style>
  <w:style w:type="character" w:styleId="Lehekljenumber">
    <w:name w:val="page number"/>
    <w:basedOn w:val="Liguvaikefont"/>
    <w:uiPriority w:val="99"/>
    <w:semiHidden/>
    <w:unhideWhenUsed/>
    <w:rsid w:val="00C46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4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2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mu.e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Administrator\Blanketid\Paide%20lv%20KORRALDUS_AK_U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84627-CFA3-4FC8-9828-8B7B76961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Paide lv KORRALDUS_AK_UUS</Template>
  <TotalTime>78</TotalTime>
  <Pages>3</Pages>
  <Words>627</Words>
  <Characters>3641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Paide</vt:lpstr>
      <vt:lpstr>Paide</vt:lpstr>
      <vt:lpstr>Paide</vt:lpstr>
    </vt:vector>
  </TitlesOfParts>
  <Company>Paide LV</Company>
  <LinksUpToDate>false</LinksUpToDate>
  <CharactersWithSpaces>4260</CharactersWithSpaces>
  <SharedDoc>false</SharedDoc>
  <HLinks>
    <vt:vector size="12" baseType="variant">
      <vt:variant>
        <vt:i4>3473491</vt:i4>
      </vt:variant>
      <vt:variant>
        <vt:i4>3</vt:i4>
      </vt:variant>
      <vt:variant>
        <vt:i4>0</vt:i4>
      </vt:variant>
      <vt:variant>
        <vt:i4>5</vt:i4>
      </vt:variant>
      <vt:variant>
        <vt:lpwstr>mailto:kert.kaasik@paide.ee</vt:lpwstr>
      </vt:variant>
      <vt:variant>
        <vt:lpwstr/>
      </vt:variant>
      <vt:variant>
        <vt:i4>3473491</vt:i4>
      </vt:variant>
      <vt:variant>
        <vt:i4>0</vt:i4>
      </vt:variant>
      <vt:variant>
        <vt:i4>0</vt:i4>
      </vt:variant>
      <vt:variant>
        <vt:i4>5</vt:i4>
      </vt:variant>
      <vt:variant>
        <vt:lpwstr>mailto:kert.kaasik@paide.ee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Paide</dc:title>
  <dc:subject/>
  <dc:creator>Kert Kaasik</dc:creator>
  <cp:keywords/>
  <dc:description/>
  <cp:lastModifiedBy>Evelin Anja</cp:lastModifiedBy>
  <cp:revision>19</cp:revision>
  <cp:lastPrinted>2026-02-16T15:01:00Z</cp:lastPrinted>
  <dcterms:created xsi:type="dcterms:W3CDTF">2024-11-01T11:27:00Z</dcterms:created>
  <dcterms:modified xsi:type="dcterms:W3CDTF">2026-04-08T13:38:00Z</dcterms:modified>
</cp:coreProperties>
</file>